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15449779"/>
    <w:p w14:paraId="6DA3821F" w14:textId="2E05F64D" w:rsidR="00D75926" w:rsidRPr="000E58CD" w:rsidRDefault="004E79B2" w:rsidP="00D75926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B51D2C4" wp14:editId="51E25F39">
                <wp:simplePos x="0" y="0"/>
                <wp:positionH relativeFrom="margin">
                  <wp:align>left</wp:align>
                </wp:positionH>
                <wp:positionV relativeFrom="paragraph">
                  <wp:posOffset>78013</wp:posOffset>
                </wp:positionV>
                <wp:extent cx="1902798" cy="533840"/>
                <wp:effectExtent l="0" t="0" r="0" b="0"/>
                <wp:wrapNone/>
                <wp:docPr id="11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798" cy="53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532FF7" w14:textId="1700058F" w:rsidR="004E79B2" w:rsidRPr="00A92445" w:rsidRDefault="004E79B2" w:rsidP="004E79B2">
                            <w:pPr>
                              <w:spacing w:line="300" w:lineRule="exact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 w:rsidR="00FE472D"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以腦圖的方式，羅列訪問的方向</w:t>
                            </w:r>
                            <w:r w:rsidRPr="00A92445"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  <w:p w14:paraId="5C6403E6" w14:textId="77777777" w:rsidR="004E79B2" w:rsidRPr="00A92445" w:rsidRDefault="004E79B2" w:rsidP="004E79B2">
                            <w:pPr>
                              <w:spacing w:line="300" w:lineRule="exact"/>
                              <w:contextualSpacing/>
                              <w:jc w:val="both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1D2C4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0;margin-top:6.15pt;width:149.85pt;height:42.05pt;z-index:251732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" filled="f" stroked="f" strokeweight=".5pt">
                <v:textbox>
                  <w:txbxContent>
                    <w:p w14:paraId="52532FF7" w14:textId="1700058F" w:rsidR="004E79B2" w:rsidRPr="00A92445" w:rsidRDefault="004E79B2" w:rsidP="004E79B2">
                      <w:pPr>
                        <w:spacing w:line="300" w:lineRule="exact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  <w:r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 w:rsidR="00FE472D"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以腦圖的方式，羅列訪問的方向</w:t>
                      </w:r>
                      <w:r w:rsidRPr="00A92445">
                        <w:rPr>
                          <w:rFonts w:eastAsia="DFKai-SB" w:cstheme="minorHAnsi"/>
                          <w:color w:val="FF0000"/>
                          <w:sz w:val="22"/>
                        </w:rPr>
                        <w:t>。</w:t>
                      </w:r>
                    </w:p>
                    <w:p w14:paraId="5C6403E6" w14:textId="77777777" w:rsidR="004E79B2" w:rsidRPr="00A92445" w:rsidRDefault="004E79B2" w:rsidP="004E79B2">
                      <w:pPr>
                        <w:spacing w:line="300" w:lineRule="exact"/>
                        <w:contextualSpacing/>
                        <w:jc w:val="both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E0E5B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準備與</w:t>
      </w:r>
      <w:r w:rsidR="00B04FA5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林珍</w:t>
      </w:r>
      <w:r w:rsidR="001B2292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對話</w:t>
      </w:r>
    </w:p>
    <w:p w14:paraId="1CB1F23E" w14:textId="16A2E7C5" w:rsidR="00F00820" w:rsidRDefault="00F00820" w:rsidP="007579D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閱讀</w:t>
      </w:r>
      <w:r w:rsidR="00AE42D1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以</w:t>
      </w:r>
      <w:r w:rsidR="00B34C93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下</w:t>
      </w:r>
      <w:r w:rsidR="00B04FA5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林珍</w:t>
      </w:r>
      <w:r w:rsidR="00905AD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的簡介</w:t>
      </w:r>
      <w:r w:rsidR="00F0474A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，</w:t>
      </w:r>
      <w:r w:rsidR="00BE2DAD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再</w:t>
      </w:r>
      <w:r w:rsidR="00B34C93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結合你對</w:t>
      </w:r>
      <w:r w:rsidR="00B04FA5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她</w:t>
      </w:r>
      <w:r w:rsidR="00B34C93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的認識，</w:t>
      </w:r>
      <w:r w:rsidR="00AE42D1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完成以下</w:t>
      </w:r>
      <w:proofErr w:type="gramStart"/>
      <w:r w:rsidR="00AE42D1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思維導圖</w:t>
      </w:r>
      <w:proofErr w:type="gramEnd"/>
      <w:r w:rsidR="007579D6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，擬定訪問的方向</w:t>
      </w:r>
      <w:r w:rsidR="00AE42D1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71A6E9DF" w14:textId="1AF47847" w:rsidR="00F00820" w:rsidRDefault="007B2BD5" w:rsidP="00F00820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7B2BD5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735040" behindDoc="0" locked="0" layoutInCell="1" allowOverlap="1" wp14:anchorId="5A3ACDC9" wp14:editId="2B63AABB">
            <wp:simplePos x="0" y="0"/>
            <wp:positionH relativeFrom="column">
              <wp:posOffset>5755640</wp:posOffset>
            </wp:positionH>
            <wp:positionV relativeFrom="paragraph">
              <wp:posOffset>224155</wp:posOffset>
            </wp:positionV>
            <wp:extent cx="540000" cy="5400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2D1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090C38" wp14:editId="23ECD6E9">
                <wp:simplePos x="0" y="0"/>
                <wp:positionH relativeFrom="page">
                  <wp:align>right</wp:align>
                </wp:positionH>
                <wp:positionV relativeFrom="paragraph">
                  <wp:posOffset>132080</wp:posOffset>
                </wp:positionV>
                <wp:extent cx="7541870" cy="752475"/>
                <wp:effectExtent l="0" t="0" r="2540" b="952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52475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4B3375" w14:textId="4962A8DD" w:rsidR="00650AD3" w:rsidRPr="00086BAC" w:rsidRDefault="00650AD3" w:rsidP="00650AD3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名稱：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老兵簡介 </w:t>
                            </w:r>
                            <w:proofErr w:type="gramStart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——</w:t>
                            </w:r>
                            <w:proofErr w:type="gramEnd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04FA5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林珍</w:t>
                            </w:r>
                          </w:p>
                          <w:p w14:paraId="5B01EA9E" w14:textId="1DED16A7" w:rsidR="00650AD3" w:rsidRPr="007B2256" w:rsidRDefault="00650AD3" w:rsidP="00650AD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7B2256" w:rsidRPr="007B2256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</w:rPr>
                              <w:t>https://aistory.chiculture.org.hk/heroes/lam-chun</w:t>
                            </w:r>
                          </w:p>
                          <w:p w14:paraId="54881C17" w14:textId="278BBFD6" w:rsidR="00F00820" w:rsidRPr="00086BAC" w:rsidRDefault="00F00820" w:rsidP="00F0082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90C38" id="矩形 21" o:spid="_x0000_s1027" style="position:absolute;margin-left:542.65pt;margin-top:10.4pt;width:593.85pt;height:59.25pt;z-index:251686912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" fillcolor="#e4f4ed" stroked="f" strokeweight="1pt">
                <v:textbox>
                  <w:txbxContent>
                    <w:p w14:paraId="374B3375" w14:textId="4962A8DD" w:rsidR="00650AD3" w:rsidRPr="00086BAC" w:rsidRDefault="00650AD3" w:rsidP="00650AD3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>
                        <w:tab/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名稱：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老兵簡介 </w:t>
                      </w:r>
                      <w:proofErr w:type="gramStart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——</w:t>
                      </w:r>
                      <w:proofErr w:type="gramEnd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</w:t>
                      </w:r>
                      <w:r w:rsidR="00B04FA5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林珍</w:t>
                      </w:r>
                    </w:p>
                    <w:p w14:paraId="5B01EA9E" w14:textId="1DED16A7" w:rsidR="00650AD3" w:rsidRPr="007B2256" w:rsidRDefault="00650AD3" w:rsidP="00650AD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7B2256" w:rsidRPr="007B2256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</w:rPr>
                        <w:t>https://aistory.chiculture.org.hk/heroes/lam-chun</w:t>
                      </w:r>
                    </w:p>
                    <w:p w14:paraId="54881C17" w14:textId="278BBFD6" w:rsidR="00F00820" w:rsidRPr="00086BAC" w:rsidRDefault="00F00820" w:rsidP="00F00820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013639A" w14:textId="765D0E7F" w:rsidR="00A75E98" w:rsidRDefault="00A75E98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C63FEBD" w14:textId="6BCC62BA" w:rsidR="0020289B" w:rsidRPr="002F46D7" w:rsidRDefault="0020289B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p w14:paraId="36C9AC4E" w14:textId="60DFE270" w:rsidR="00210E9C" w:rsidRDefault="000458B6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59DFDBC" wp14:editId="21B9E964">
                <wp:simplePos x="0" y="0"/>
                <wp:positionH relativeFrom="page">
                  <wp:posOffset>2947916</wp:posOffset>
                </wp:positionH>
                <wp:positionV relativeFrom="paragraph">
                  <wp:posOffset>6444</wp:posOffset>
                </wp:positionV>
                <wp:extent cx="1665027" cy="723331"/>
                <wp:effectExtent l="0" t="0" r="0" b="635"/>
                <wp:wrapNone/>
                <wp:docPr id="5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5027" cy="7233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939F99" w14:textId="40519758" w:rsidR="002D794F" w:rsidRPr="00A92445" w:rsidRDefault="002D794F" w:rsidP="002D794F">
                            <w:pPr>
                              <w:spacing w:line="300" w:lineRule="exact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以下為建議答案，</w:t>
                            </w:r>
                            <w:r w:rsidR="000458B6"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學生如有其他合理的訪問方向，亦可接受</w:t>
                            </w:r>
                            <w:r w:rsidRPr="00A92445"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  <w:p w14:paraId="185EA39A" w14:textId="77777777" w:rsidR="002D794F" w:rsidRPr="00A92445" w:rsidRDefault="002D794F" w:rsidP="002D794F">
                            <w:pPr>
                              <w:spacing w:line="300" w:lineRule="exact"/>
                              <w:contextualSpacing/>
                              <w:jc w:val="both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DFDBC" id="_x0000_s1028" type="#_x0000_t202" style="position:absolute;margin-left:232.1pt;margin-top:.5pt;width:131.1pt;height:56.95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" filled="f" stroked="f" strokeweight=".5pt">
                <v:textbox>
                  <w:txbxContent>
                    <w:p w14:paraId="76939F99" w14:textId="40519758" w:rsidR="002D794F" w:rsidRPr="00A92445" w:rsidRDefault="002D794F" w:rsidP="002D794F">
                      <w:pPr>
                        <w:spacing w:line="300" w:lineRule="exact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  <w:r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以下為建議答案，</w:t>
                      </w:r>
                      <w:r w:rsidR="000458B6"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學生如有其他合理的訪問方向，亦可接受</w:t>
                      </w:r>
                      <w:r w:rsidRPr="00A92445">
                        <w:rPr>
                          <w:rFonts w:eastAsia="DFKai-SB" w:cstheme="minorHAnsi"/>
                          <w:color w:val="FF0000"/>
                          <w:sz w:val="22"/>
                        </w:rPr>
                        <w:t>。</w:t>
                      </w:r>
                    </w:p>
                    <w:p w14:paraId="185EA39A" w14:textId="77777777" w:rsidR="002D794F" w:rsidRPr="00A92445" w:rsidRDefault="002D794F" w:rsidP="002D794F">
                      <w:pPr>
                        <w:spacing w:line="300" w:lineRule="exact"/>
                        <w:contextualSpacing/>
                        <w:jc w:val="both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A05BC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716D2FB" wp14:editId="325BB835">
                <wp:simplePos x="0" y="0"/>
                <wp:positionH relativeFrom="column">
                  <wp:posOffset>230745</wp:posOffset>
                </wp:positionH>
                <wp:positionV relativeFrom="paragraph">
                  <wp:posOffset>239395</wp:posOffset>
                </wp:positionV>
                <wp:extent cx="2239273" cy="1178572"/>
                <wp:effectExtent l="38100" t="38100" r="123190" b="116840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9273" cy="117857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A943AE" w14:textId="21E85481" w:rsidR="007579D6" w:rsidRPr="00AE42D1" w:rsidRDefault="00EB6A3D" w:rsidP="007579D6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出生地、</w:t>
                            </w:r>
                            <w:r w:rsidR="0095563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家人介紹、兒時生活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16D2FB" id="橢圓 25" o:spid="_x0000_s1029" style="position:absolute;margin-left:18.15pt;margin-top:18.85pt;width:176.3pt;height:92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24A943AE" w14:textId="21E85481" w:rsidR="007579D6" w:rsidRPr="00AE42D1" w:rsidRDefault="00EB6A3D" w:rsidP="007579D6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出生地、</w:t>
                      </w:r>
                      <w:r w:rsidR="0095563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家人介紹、兒時生活</w:t>
                      </w:r>
                    </w:p>
                  </w:txbxContent>
                </v:textbox>
              </v:oval>
            </w:pict>
          </mc:Fallback>
        </mc:AlternateContent>
      </w:r>
      <w:r w:rsidR="004A05BC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CFBF129" wp14:editId="2C54565F">
                <wp:simplePos x="0" y="0"/>
                <wp:positionH relativeFrom="margin">
                  <wp:posOffset>4045956</wp:posOffset>
                </wp:positionH>
                <wp:positionV relativeFrom="paragraph">
                  <wp:posOffset>239311</wp:posOffset>
                </wp:positionV>
                <wp:extent cx="2273300" cy="1221105"/>
                <wp:effectExtent l="38100" t="38100" r="107950" b="112395"/>
                <wp:wrapNone/>
                <wp:docPr id="30" name="橢圓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0" cy="12211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04F4E8" w14:textId="55F95A58" w:rsidR="007579D6" w:rsidRPr="00257DF8" w:rsidRDefault="00F378A4" w:rsidP="00342666">
                            <w:pPr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大姐姐林展被打</w:t>
                            </w:r>
                            <w:r w:rsidR="00FF232B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事件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FBF129" id="橢圓 30" o:spid="_x0000_s1030" style="position:absolute;margin-left:318.6pt;margin-top:18.85pt;width:179pt;height:96.1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7804F4E8" w14:textId="55F95A58" w:rsidR="007579D6" w:rsidRPr="00257DF8" w:rsidRDefault="00F378A4" w:rsidP="00342666">
                      <w:pPr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大姐姐林展被打</w:t>
                      </w:r>
                      <w:r w:rsidR="00FF232B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事件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7D9ADB5" w14:textId="767E0F13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E87E62F" w14:textId="0A7B0407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7AF1A1A1" w14:textId="75D878AA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1778967" w14:textId="29C1AB05" w:rsidR="001B2292" w:rsidRDefault="004A05BC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08DE75" wp14:editId="52288BCF">
                <wp:simplePos x="0" y="0"/>
                <wp:positionH relativeFrom="margin">
                  <wp:posOffset>1333344</wp:posOffset>
                </wp:positionH>
                <wp:positionV relativeFrom="paragraph">
                  <wp:posOffset>29450</wp:posOffset>
                </wp:positionV>
                <wp:extent cx="1030" cy="553001"/>
                <wp:effectExtent l="19050" t="19050" r="37465" b="19050"/>
                <wp:wrapNone/>
                <wp:docPr id="24" name="直線接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0" cy="55300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E59398" id="直線接點 24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5pt,2.3pt" to="105.1pt,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" strokecolor="#00b050" strokeweight="2.25pt">
                <v:stroke joinstyle="miter"/>
                <w10:wrap anchorx="margin"/>
              </v:line>
            </w:pict>
          </mc:Fallback>
        </mc:AlternateContent>
      </w:r>
      <w:r w:rsidR="002F46D7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EE7D5D9" wp14:editId="68F4C45C">
                <wp:simplePos x="0" y="0"/>
                <wp:positionH relativeFrom="margin">
                  <wp:posOffset>5189352</wp:posOffset>
                </wp:positionH>
                <wp:positionV relativeFrom="paragraph">
                  <wp:posOffset>55077</wp:posOffset>
                </wp:positionV>
                <wp:extent cx="10424" cy="596385"/>
                <wp:effectExtent l="19050" t="19050" r="27940" b="32385"/>
                <wp:wrapNone/>
                <wp:docPr id="29" name="直線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24" cy="59638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AE18ED" id="直線接點 29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8.6pt,4.35pt" to="409.4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" strokecolor="#00b050" strokeweight="2.25pt">
                <v:stroke joinstyle="miter"/>
                <w10:wrap anchorx="margin"/>
              </v:line>
            </w:pict>
          </mc:Fallback>
        </mc:AlternateContent>
      </w:r>
      <w:r w:rsidR="00C67B29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E32081B" wp14:editId="4321D5E1">
                <wp:simplePos x="0" y="0"/>
                <wp:positionH relativeFrom="column">
                  <wp:posOffset>638810</wp:posOffset>
                </wp:positionH>
                <wp:positionV relativeFrom="paragraph">
                  <wp:posOffset>233045</wp:posOffset>
                </wp:positionV>
                <wp:extent cx="690880" cy="329565"/>
                <wp:effectExtent l="0" t="0" r="0" b="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88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98BE99" w14:textId="67D41A94" w:rsidR="00963AA2" w:rsidRPr="00963AA2" w:rsidRDefault="00963AA2" w:rsidP="00963AA2">
                            <w:pPr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</w:rPr>
                            </w:pPr>
                            <w:r w:rsidRPr="00963AA2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>提問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>重點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32081B" id="矩形 39" o:spid="_x0000_s1031" style="position:absolute;margin-left:50.3pt;margin-top:18.35pt;width:54.4pt;height:25.9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" filled="f" stroked="f" strokeweight="1pt">
                <v:textbox inset="0,0,0,0">
                  <w:txbxContent>
                    <w:p w14:paraId="6898BE99" w14:textId="67D41A94" w:rsidR="00963AA2" w:rsidRPr="00963AA2" w:rsidRDefault="00963AA2" w:rsidP="00963AA2">
                      <w:pPr>
                        <w:rPr>
                          <w:rFonts w:ascii="Microsoft JhengHei" w:eastAsia="Microsoft JhengHei" w:hAnsi="Microsoft JhengHei"/>
                          <w:color w:val="040606" w:themeColor="text2"/>
                        </w:rPr>
                      </w:pPr>
                      <w:r w:rsidRPr="00963AA2"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>提問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>重點</w:t>
                      </w:r>
                    </w:p>
                  </w:txbxContent>
                </v:textbox>
              </v:rect>
            </w:pict>
          </mc:Fallback>
        </mc:AlternateContent>
      </w:r>
    </w:p>
    <w:p w14:paraId="3DA442B0" w14:textId="72F554D8" w:rsidR="001B2292" w:rsidRDefault="00A63D5A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12C1D9" wp14:editId="407F6AD9">
                <wp:simplePos x="0" y="0"/>
                <wp:positionH relativeFrom="column">
                  <wp:posOffset>4257675</wp:posOffset>
                </wp:positionH>
                <wp:positionV relativeFrom="paragraph">
                  <wp:posOffset>302895</wp:posOffset>
                </wp:positionV>
                <wp:extent cx="1800000" cy="647700"/>
                <wp:effectExtent l="57150" t="57150" r="105410" b="114300"/>
                <wp:wrapNone/>
                <wp:docPr id="14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92D05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9E94D2" w14:textId="70A40B9F" w:rsidR="00704A37" w:rsidRPr="008249D4" w:rsidRDefault="00F378A4" w:rsidP="00704A37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8249D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參軍原因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12C1D9" id="橢圓 14" o:spid="_x0000_s1032" style="position:absolute;margin-left:335.25pt;margin-top:23.85pt;width:141.75pt;height:5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" fillcolor="white [3212]" strokecolor="#92d050" strokeweight="3pt">
                <v:stroke joinstyle="miter"/>
                <v:shadow on="t" color="black" opacity="26214f" origin="-.5,-.5" offset=".74836mm,.74836mm"/>
                <v:textbox>
                  <w:txbxContent>
                    <w:p w14:paraId="089E94D2" w14:textId="70A40B9F" w:rsidR="00704A37" w:rsidRPr="008249D4" w:rsidRDefault="00F378A4" w:rsidP="00704A37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8249D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參軍原因</w:t>
                      </w:r>
                    </w:p>
                  </w:txbxContent>
                </v:textbox>
              </v:oval>
            </w:pict>
          </mc:Fallback>
        </mc:AlternateContent>
      </w:r>
      <w:r w:rsidR="00C67B29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1D7B98A" wp14:editId="2834C1F1">
                <wp:simplePos x="0" y="0"/>
                <wp:positionH relativeFrom="column">
                  <wp:posOffset>206375</wp:posOffset>
                </wp:positionH>
                <wp:positionV relativeFrom="paragraph">
                  <wp:posOffset>209550</wp:posOffset>
                </wp:positionV>
                <wp:extent cx="329609" cy="701749"/>
                <wp:effectExtent l="0" t="0" r="13335" b="2222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09" cy="7017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D99445" w14:textId="04000F79" w:rsidR="007579D6" w:rsidRPr="007579D6" w:rsidRDefault="007579D6" w:rsidP="007579D6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</w:pPr>
                            <w:r w:rsidRPr="007579D6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</w:rPr>
                              <w:t>示例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7B98A" id="矩形 37" o:spid="_x0000_s1033" style="position:absolute;margin-left:16.25pt;margin-top:16.5pt;width:25.95pt;height:55.2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" fillcolor="#faaf17 [3204]" strokecolor="#845903 [1604]" strokeweight="1pt">
                <v:textbox>
                  <w:txbxContent>
                    <w:p w14:paraId="55D99445" w14:textId="04000F79" w:rsidR="007579D6" w:rsidRPr="007579D6" w:rsidRDefault="007579D6" w:rsidP="007579D6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</w:pPr>
                      <w:r w:rsidRPr="007579D6">
                        <w:rPr>
                          <w:rFonts w:ascii="Microsoft JhengHei" w:eastAsia="Microsoft JhengHei" w:hAnsi="Microsoft JhengHei" w:hint="eastAsia"/>
                          <w:b/>
                          <w:bCs/>
                        </w:rPr>
                        <w:t>示例</w:t>
                      </w:r>
                    </w:p>
                  </w:txbxContent>
                </v:textbox>
              </v:rect>
            </w:pict>
          </mc:Fallback>
        </mc:AlternateContent>
      </w:r>
      <w:r w:rsidR="00C67B29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02D468" wp14:editId="0488C23C">
                <wp:simplePos x="0" y="0"/>
                <wp:positionH relativeFrom="column">
                  <wp:posOffset>437515</wp:posOffset>
                </wp:positionH>
                <wp:positionV relativeFrom="paragraph">
                  <wp:posOffset>247650</wp:posOffset>
                </wp:positionV>
                <wp:extent cx="1813020" cy="647700"/>
                <wp:effectExtent l="57150" t="57150" r="111125" b="114300"/>
                <wp:wrapNone/>
                <wp:docPr id="18" name="橢圓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02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92D05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5547A1" w14:textId="2D329202" w:rsidR="00AE42D1" w:rsidRPr="008249D4" w:rsidRDefault="00AE42D1" w:rsidP="00AE42D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0070C0"/>
                              </w:rPr>
                            </w:pPr>
                            <w:r w:rsidRPr="008249D4">
                              <w:rPr>
                                <w:rFonts w:ascii="Microsoft JhengHei" w:eastAsia="Microsoft JhengHei" w:hAnsi="Microsoft JhengHei" w:hint="eastAsia"/>
                                <w:color w:val="0070C0"/>
                              </w:rPr>
                              <w:t>個人資料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02D468" id="橢圓 18" o:spid="_x0000_s1034" style="position:absolute;margin-left:34.45pt;margin-top:19.5pt;width:142.75pt;height:5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" fillcolor="white [3212]" strokecolor="#92d050" strokeweight="3pt">
                <v:stroke joinstyle="miter"/>
                <v:shadow on="t" color="black" opacity="26214f" origin="-.5,-.5" offset=".74836mm,.74836mm"/>
                <v:textbox>
                  <w:txbxContent>
                    <w:p w14:paraId="515547A1" w14:textId="2D329202" w:rsidR="00AE42D1" w:rsidRPr="008249D4" w:rsidRDefault="00AE42D1" w:rsidP="00AE42D1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0070C0"/>
                        </w:rPr>
                      </w:pPr>
                      <w:r w:rsidRPr="008249D4">
                        <w:rPr>
                          <w:rFonts w:ascii="Microsoft JhengHei" w:eastAsia="Microsoft JhengHei" w:hAnsi="Microsoft JhengHei" w:hint="eastAsia"/>
                          <w:color w:val="0070C0"/>
                        </w:rPr>
                        <w:t>個人資料</w:t>
                      </w:r>
                    </w:p>
                  </w:txbxContent>
                </v:textbox>
              </v:oval>
            </w:pict>
          </mc:Fallback>
        </mc:AlternateContent>
      </w:r>
    </w:p>
    <w:p w14:paraId="312B06A4" w14:textId="54126C58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DF6AB18" w14:textId="382F75FB" w:rsidR="001B2292" w:rsidRDefault="0044724D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30B4B8" wp14:editId="1E2DEE1D">
                <wp:simplePos x="0" y="0"/>
                <wp:positionH relativeFrom="margin">
                  <wp:posOffset>1757841</wp:posOffset>
                </wp:positionH>
                <wp:positionV relativeFrom="paragraph">
                  <wp:posOffset>185875</wp:posOffset>
                </wp:positionV>
                <wp:extent cx="806640" cy="328968"/>
                <wp:effectExtent l="19050" t="19050" r="31750" b="33020"/>
                <wp:wrapNone/>
                <wp:docPr id="7" name="直線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6640" cy="32896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C7B3A2" id="直線接點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8.4pt,14.65pt" to="201.9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" strokecolor="#94d2b6 [1941]" strokeweight="2.25pt">
                <v:stroke joinstyle="miter"/>
                <w10:wrap anchorx="margin"/>
              </v:line>
            </w:pict>
          </mc:Fallback>
        </mc:AlternateContent>
      </w:r>
      <w:r w:rsidR="00BD0058">
        <w:rPr>
          <w:noProof/>
        </w:rPr>
        <w:drawing>
          <wp:anchor distT="0" distB="0" distL="114300" distR="114300" simplePos="0" relativeHeight="251734016" behindDoc="0" locked="0" layoutInCell="1" allowOverlap="1" wp14:anchorId="30CD96B7" wp14:editId="0B7ACE8A">
            <wp:simplePos x="0" y="0"/>
            <wp:positionH relativeFrom="column">
              <wp:posOffset>3599815</wp:posOffset>
            </wp:positionH>
            <wp:positionV relativeFrom="paragraph">
              <wp:posOffset>147320</wp:posOffset>
            </wp:positionV>
            <wp:extent cx="911811" cy="1378424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21" t="16672" r="33287" b="38895"/>
                    <a:stretch/>
                  </pic:blipFill>
                  <pic:spPr bwMode="auto">
                    <a:xfrm>
                      <a:off x="0" y="0"/>
                      <a:ext cx="911811" cy="137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9B4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757F161" wp14:editId="734E9A69">
                <wp:simplePos x="0" y="0"/>
                <wp:positionH relativeFrom="column">
                  <wp:posOffset>1591326</wp:posOffset>
                </wp:positionH>
                <wp:positionV relativeFrom="paragraph">
                  <wp:posOffset>306458</wp:posOffset>
                </wp:positionV>
                <wp:extent cx="691116" cy="329609"/>
                <wp:effectExtent l="0" t="0" r="0" b="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16" cy="329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CBD42A" w14:textId="51762415" w:rsidR="00963AA2" w:rsidRPr="00963AA2" w:rsidRDefault="00963AA2" w:rsidP="00963AA2">
                            <w:pPr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</w:rPr>
                            </w:pPr>
                            <w:r w:rsidRPr="00963AA2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>提問方向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57F161" id="矩形 38" o:spid="_x0000_s1035" style="position:absolute;margin-left:125.3pt;margin-top:24.15pt;width:54.4pt;height:25.9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" filled="f" stroked="f" strokeweight="1pt">
                <v:textbox inset="0,0,0,0">
                  <w:txbxContent>
                    <w:p w14:paraId="24CBD42A" w14:textId="51762415" w:rsidR="00963AA2" w:rsidRPr="00963AA2" w:rsidRDefault="00963AA2" w:rsidP="00963AA2">
                      <w:pPr>
                        <w:rPr>
                          <w:rFonts w:ascii="Microsoft JhengHei" w:eastAsia="Microsoft JhengHei" w:hAnsi="Microsoft JhengHei"/>
                          <w:color w:val="040606" w:themeColor="text2"/>
                        </w:rPr>
                      </w:pPr>
                      <w:r w:rsidRPr="00963AA2"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>提問方向</w:t>
                      </w:r>
                    </w:p>
                  </w:txbxContent>
                </v:textbox>
              </v:rect>
            </w:pict>
          </mc:Fallback>
        </mc:AlternateContent>
      </w:r>
      <w:r w:rsidR="004909B4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7D3458" wp14:editId="2443B703">
                <wp:simplePos x="0" y="0"/>
                <wp:positionH relativeFrom="margin">
                  <wp:posOffset>3912862</wp:posOffset>
                </wp:positionH>
                <wp:positionV relativeFrom="paragraph">
                  <wp:posOffset>166024</wp:posOffset>
                </wp:positionV>
                <wp:extent cx="645102" cy="337209"/>
                <wp:effectExtent l="19050" t="19050" r="22225" b="24765"/>
                <wp:wrapNone/>
                <wp:docPr id="6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5102" cy="33720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9E8D65" id="直線接點 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8.1pt,13.05pt" to="358.9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" strokecolor="#94d2b6 [1941]" strokeweight="2.25pt">
                <v:stroke joinstyle="miter"/>
                <w10:wrap anchorx="margin"/>
              </v:line>
            </w:pict>
          </mc:Fallback>
        </mc:AlternateContent>
      </w:r>
    </w:p>
    <w:p w14:paraId="5A8B1A41" w14:textId="1A381EAB" w:rsidR="001B2292" w:rsidRDefault="004909B4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426B45" wp14:editId="19CA11EA">
                <wp:simplePos x="0" y="0"/>
                <wp:positionH relativeFrom="margin">
                  <wp:align>center</wp:align>
                </wp:positionH>
                <wp:positionV relativeFrom="paragraph">
                  <wp:posOffset>46949</wp:posOffset>
                </wp:positionV>
                <wp:extent cx="2152650" cy="1076325"/>
                <wp:effectExtent l="38100" t="38100" r="95250" b="104775"/>
                <wp:wrapNone/>
                <wp:docPr id="4" name="橢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07632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0A13AA" w14:textId="77777777" w:rsidR="001B2292" w:rsidRDefault="001B2292" w:rsidP="00B46AC6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1B229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與虛擬老兵</w:t>
                            </w:r>
                          </w:p>
                          <w:p w14:paraId="1F3CEFAE" w14:textId="456C7EDB" w:rsidR="001B2292" w:rsidRPr="001B2292" w:rsidRDefault="00B04FA5" w:rsidP="00B46AC6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林珍</w:t>
                            </w:r>
                            <w:r w:rsidR="001B2292" w:rsidRPr="001B229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對話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426B45" id="橢圓 4" o:spid="_x0000_s1036" style="position:absolute;margin-left:0;margin-top:3.7pt;width:169.5pt;height:84.7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" fillcolor="#b7e1ce [1301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2A0A13AA" w14:textId="77777777" w:rsidR="001B2292" w:rsidRDefault="001B2292" w:rsidP="00B46AC6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 w:rsidRPr="001B229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與虛擬老兵</w:t>
                      </w:r>
                    </w:p>
                    <w:p w14:paraId="1F3CEFAE" w14:textId="456C7EDB" w:rsidR="001B2292" w:rsidRPr="001B2292" w:rsidRDefault="00B04FA5" w:rsidP="00B46AC6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林珍</w:t>
                      </w:r>
                      <w:r w:rsidR="001B2292" w:rsidRPr="001B229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對話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05F4831" w14:textId="43DB753C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3A8D71C" w14:textId="63973926" w:rsidR="001B2292" w:rsidRDefault="004909B4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20EC68" wp14:editId="1487AFBD">
                <wp:simplePos x="0" y="0"/>
                <wp:positionH relativeFrom="margin">
                  <wp:posOffset>4057839</wp:posOffset>
                </wp:positionH>
                <wp:positionV relativeFrom="paragraph">
                  <wp:posOffset>209154</wp:posOffset>
                </wp:positionV>
                <wp:extent cx="1106615" cy="539800"/>
                <wp:effectExtent l="19050" t="19050" r="36830" b="31750"/>
                <wp:wrapNone/>
                <wp:docPr id="22" name="直線接點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6615" cy="5398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5A5D67" id="直線接點 2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9.5pt,16.45pt" to="406.65pt,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" strokecolor="#94d2b6 [1941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1E395C" wp14:editId="685CE371">
                <wp:simplePos x="0" y="0"/>
                <wp:positionH relativeFrom="margin">
                  <wp:posOffset>1319340</wp:posOffset>
                </wp:positionH>
                <wp:positionV relativeFrom="paragraph">
                  <wp:posOffset>232904</wp:posOffset>
                </wp:positionV>
                <wp:extent cx="1037854" cy="536237"/>
                <wp:effectExtent l="19050" t="19050" r="10160" b="35560"/>
                <wp:wrapNone/>
                <wp:docPr id="9" name="直線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7854" cy="536237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B52B15" id="直線接點 9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3.9pt,18.35pt" to="185.6pt,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" strokecolor="#94d2b6 [1941]" strokeweight="2.25pt">
                <v:stroke joinstyle="miter"/>
                <w10:wrap anchorx="margin"/>
              </v:line>
            </w:pict>
          </mc:Fallback>
        </mc:AlternateContent>
      </w:r>
    </w:p>
    <w:p w14:paraId="24671163" w14:textId="76016A0D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6B34E1F0" w14:textId="44765659" w:rsidR="001B2292" w:rsidRDefault="004A05BC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EE1708" wp14:editId="20AB0DD0">
                <wp:simplePos x="0" y="0"/>
                <wp:positionH relativeFrom="column">
                  <wp:posOffset>4287736</wp:posOffset>
                </wp:positionH>
                <wp:positionV relativeFrom="paragraph">
                  <wp:posOffset>64555</wp:posOffset>
                </wp:positionV>
                <wp:extent cx="1800000" cy="647700"/>
                <wp:effectExtent l="57150" t="57150" r="105410" b="114300"/>
                <wp:wrapNone/>
                <wp:docPr id="23" name="橢圓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92D05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D31E5D" w14:textId="75E1E9A8" w:rsidR="00C41047" w:rsidRPr="008249D4" w:rsidRDefault="003A1A37" w:rsidP="00C41047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8249D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戰後生活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EE1708" id="橢圓 23" o:spid="_x0000_s1037" style="position:absolute;margin-left:337.6pt;margin-top:5.1pt;width:141.75pt;height:5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" fillcolor="white [3212]" strokecolor="#92d050" strokeweight="3pt">
                <v:stroke joinstyle="miter"/>
                <v:shadow on="t" color="black" opacity="26214f" origin="-.5,-.5" offset=".74836mm,.74836mm"/>
                <v:textbox>
                  <w:txbxContent>
                    <w:p w14:paraId="78D31E5D" w14:textId="75E1E9A8" w:rsidR="00C41047" w:rsidRPr="008249D4" w:rsidRDefault="003A1A37" w:rsidP="00C41047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8249D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戰後生活</w:t>
                      </w:r>
                    </w:p>
                  </w:txbxContent>
                </v:textbox>
              </v:oval>
            </w:pict>
          </mc:Fallback>
        </mc:AlternateContent>
      </w:r>
      <w:r w:rsidR="0096417D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230F111" wp14:editId="3C75584E">
                <wp:simplePos x="0" y="0"/>
                <wp:positionH relativeFrom="column">
                  <wp:posOffset>452898</wp:posOffset>
                </wp:positionH>
                <wp:positionV relativeFrom="paragraph">
                  <wp:posOffset>60888</wp:posOffset>
                </wp:positionV>
                <wp:extent cx="1800000" cy="647700"/>
                <wp:effectExtent l="57150" t="57150" r="105410" b="114300"/>
                <wp:wrapNone/>
                <wp:docPr id="20" name="橢圓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92D05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779B27" w14:textId="6A5869D5" w:rsidR="00257DF8" w:rsidRPr="008249D4" w:rsidRDefault="00EB6A3D" w:rsidP="00257DF8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8249D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參戰過程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30F111" id="橢圓 20" o:spid="_x0000_s1038" style="position:absolute;margin-left:35.65pt;margin-top:4.8pt;width:141.75pt;height:5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" fillcolor="white [3212]" strokecolor="#92d050" strokeweight="3pt">
                <v:stroke joinstyle="miter"/>
                <v:shadow on="t" color="black" opacity="26214f" origin="-.5,-.5" offset=".74836mm,.74836mm"/>
                <v:textbox>
                  <w:txbxContent>
                    <w:p w14:paraId="7F779B27" w14:textId="6A5869D5" w:rsidR="00257DF8" w:rsidRPr="008249D4" w:rsidRDefault="00EB6A3D" w:rsidP="00257DF8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8249D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參戰過程</w:t>
                      </w:r>
                    </w:p>
                  </w:txbxContent>
                </v:textbox>
              </v:oval>
            </w:pict>
          </mc:Fallback>
        </mc:AlternateContent>
      </w:r>
    </w:p>
    <w:p w14:paraId="5351532E" w14:textId="4FB98476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57D1789" w14:textId="0D630268" w:rsidR="001B2292" w:rsidRDefault="00B31E54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B4A972E" wp14:editId="420D79C4">
                <wp:simplePos x="0" y="0"/>
                <wp:positionH relativeFrom="margin">
                  <wp:posOffset>1362710</wp:posOffset>
                </wp:positionH>
                <wp:positionV relativeFrom="paragraph">
                  <wp:posOffset>26669</wp:posOffset>
                </wp:positionV>
                <wp:extent cx="0" cy="409575"/>
                <wp:effectExtent l="19050" t="0" r="19050" b="28575"/>
                <wp:wrapNone/>
                <wp:docPr id="34" name="直線接點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AC5DE" id="直線接點 34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7.3pt,2.1pt" to="107.3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" strokecolor="#00b050" strokeweight="2.25pt">
                <v:stroke joinstyle="miter"/>
                <w10:wrap anchorx="margin"/>
              </v:line>
            </w:pict>
          </mc:Fallback>
        </mc:AlternateContent>
      </w:r>
      <w:r w:rsidR="004A05BC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ACDCEB5" wp14:editId="111DE92C">
                <wp:simplePos x="0" y="0"/>
                <wp:positionH relativeFrom="margin">
                  <wp:posOffset>5201021</wp:posOffset>
                </wp:positionH>
                <wp:positionV relativeFrom="paragraph">
                  <wp:posOffset>27197</wp:posOffset>
                </wp:positionV>
                <wp:extent cx="8103" cy="344179"/>
                <wp:effectExtent l="19050" t="19050" r="30480" b="36830"/>
                <wp:wrapNone/>
                <wp:docPr id="36" name="直線接點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03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5F90EE" id="直線接點 36" o:spid="_x0000_s1026" style="position:absolute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9.55pt,2.15pt" to="410.2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" strokecolor="#00b050" strokeweight="2.25pt">
                <v:stroke joinstyle="miter"/>
                <w10:wrap anchorx="margin"/>
              </v:line>
            </w:pict>
          </mc:Fallback>
        </mc:AlternateContent>
      </w:r>
    </w:p>
    <w:bookmarkEnd w:id="0"/>
    <w:p w14:paraId="6B97BC57" w14:textId="2D92EF4C" w:rsidR="000D74F8" w:rsidRDefault="0096417D" w:rsidP="00A3121F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F3899F4" wp14:editId="5997E9AC">
                <wp:simplePos x="0" y="0"/>
                <wp:positionH relativeFrom="margin">
                  <wp:posOffset>4060190</wp:posOffset>
                </wp:positionH>
                <wp:positionV relativeFrom="paragraph">
                  <wp:posOffset>29953</wp:posOffset>
                </wp:positionV>
                <wp:extent cx="2299335" cy="1238250"/>
                <wp:effectExtent l="38100" t="38100" r="120015" b="114300"/>
                <wp:wrapNone/>
                <wp:docPr id="33" name="橢圓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9335" cy="12382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23017B" w14:textId="42245E19" w:rsidR="007579D6" w:rsidRPr="00963AA2" w:rsidRDefault="00742460" w:rsidP="007579D6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在內地擔任教師、退休後活躍於老戰士聯誼會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3899F4" id="橢圓 33" o:spid="_x0000_s1039" style="position:absolute;margin-left:319.7pt;margin-top:2.35pt;width:181.05pt;height:97.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1323017B" w14:textId="42245E19" w:rsidR="007579D6" w:rsidRPr="00963AA2" w:rsidRDefault="00742460" w:rsidP="007579D6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在內地擔任教師、退休後活躍於老戰士聯誼會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15B3367" wp14:editId="3A823315">
                <wp:simplePos x="0" y="0"/>
                <wp:positionH relativeFrom="margin">
                  <wp:posOffset>248212</wp:posOffset>
                </wp:positionH>
                <wp:positionV relativeFrom="paragraph">
                  <wp:posOffset>46092</wp:posOffset>
                </wp:positionV>
                <wp:extent cx="2265153" cy="1185306"/>
                <wp:effectExtent l="38100" t="38100" r="116205" b="110490"/>
                <wp:wrapNone/>
                <wp:docPr id="32" name="橢圓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5153" cy="118530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936C2A" w14:textId="77777777" w:rsidR="009E400C" w:rsidRDefault="009E400C" w:rsidP="007579D6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擔任交通員</w:t>
                            </w: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和</w:t>
                            </w:r>
                            <w:proofErr w:type="gramEnd"/>
                          </w:p>
                          <w:p w14:paraId="408F1CCE" w14:textId="559BD720" w:rsidR="007579D6" w:rsidRPr="00C41047" w:rsidRDefault="009E400C" w:rsidP="007579D6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護理員的</w:t>
                            </w:r>
                            <w:r w:rsidR="00051CF9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經歷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5B3367" id="橢圓 32" o:spid="_x0000_s1040" style="position:absolute;margin-left:19.55pt;margin-top:3.65pt;width:178.35pt;height:93.3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64936C2A" w14:textId="77777777" w:rsidR="009E400C" w:rsidRDefault="009E400C" w:rsidP="007579D6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擔任交通員</w:t>
                      </w:r>
                      <w:proofErr w:type="gramStart"/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和</w:t>
                      </w:r>
                      <w:proofErr w:type="gramEnd"/>
                    </w:p>
                    <w:p w14:paraId="408F1CCE" w14:textId="559BD720" w:rsidR="007579D6" w:rsidRPr="00C41047" w:rsidRDefault="009E400C" w:rsidP="007579D6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護理員的</w:t>
                      </w:r>
                      <w:r w:rsidR="00051CF9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經歷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4110185" w14:textId="752298B0" w:rsidR="000D74F8" w:rsidRDefault="000D74F8" w:rsidP="00A3121F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5CB1DB87" w14:textId="41F8099B" w:rsidR="000D74F8" w:rsidRDefault="000D74F8" w:rsidP="00A3121F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5D02C9CE" w14:textId="0D39203F" w:rsidR="000D74F8" w:rsidRDefault="000D74F8" w:rsidP="00A3121F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03802C70" w14:textId="3D8A68D5" w:rsidR="000D74F8" w:rsidRDefault="000D74F8" w:rsidP="00A3121F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4B84411" w14:textId="54ED3269" w:rsidR="009C7520" w:rsidRPr="000E58CD" w:rsidRDefault="009C7520" w:rsidP="00A3121F">
      <w:pPr>
        <w:tabs>
          <w:tab w:val="left" w:pos="2057"/>
        </w:tabs>
        <w:spacing w:line="276" w:lineRule="auto"/>
        <w:rPr>
          <w:color w:val="040606" w:themeColor="text2"/>
        </w:rPr>
      </w:pPr>
    </w:p>
    <w:sectPr w:rsidR="009C7520" w:rsidRPr="000E58CD" w:rsidSect="004038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F53B2" w14:textId="77777777" w:rsidR="00B328AA" w:rsidRDefault="00B328AA" w:rsidP="00465C96">
      <w:r>
        <w:separator/>
      </w:r>
    </w:p>
  </w:endnote>
  <w:endnote w:type="continuationSeparator" w:id="0">
    <w:p w14:paraId="6F0FABAC" w14:textId="77777777" w:rsidR="00B328AA" w:rsidRDefault="00B328AA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43A623F6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57BE7CBE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Content>
      <w:p w14:paraId="2755407E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C97DB3F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FF03255" wp14:editId="0CC7A3F3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97577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9D37155" wp14:editId="2FAF9F39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76517" w14:textId="77777777" w:rsidR="00B328AA" w:rsidRDefault="00B328AA" w:rsidP="00465C96">
      <w:r>
        <w:separator/>
      </w:r>
    </w:p>
  </w:footnote>
  <w:footnote w:type="continuationSeparator" w:id="0">
    <w:p w14:paraId="021A2944" w14:textId="77777777" w:rsidR="00B328AA" w:rsidRDefault="00B328AA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5C482" w14:textId="77777777" w:rsidR="00A2118B" w:rsidRDefault="00A2118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C8B96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05FDF66" wp14:editId="790A01B3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81E94" w14:textId="7DDF6ECD" w:rsidR="00E93223" w:rsidRDefault="00A2118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4FB76CB" wp14:editId="4C9051CC">
              <wp:simplePos x="0" y="0"/>
              <wp:positionH relativeFrom="margin">
                <wp:posOffset>3540760</wp:posOffset>
              </wp:positionH>
              <wp:positionV relativeFrom="paragraph">
                <wp:posOffset>28575</wp:posOffset>
              </wp:positionV>
              <wp:extent cx="952500" cy="504825"/>
              <wp:effectExtent l="0" t="0" r="19050" b="28575"/>
              <wp:wrapNone/>
              <wp:docPr id="12" name="矩形: 圓角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9BEFD56" w14:textId="77777777" w:rsidR="00A2118B" w:rsidRDefault="00A2118B" w:rsidP="00A2118B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4FB76CB" id="矩形: 圓角 12" o:spid="_x0000_s1041" style="position:absolute;margin-left:278.8pt;margin-top:2.25pt;width:75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" fillcolor="#ffcdcd" strokecolor="window" strokeweight="1pt">
              <v:stroke joinstyle="miter"/>
              <v:path arrowok="t"/>
              <v:textbox inset="2mm,0,2mm,0">
                <w:txbxContent>
                  <w:p w14:paraId="09BEFD56" w14:textId="77777777" w:rsidR="00A2118B" w:rsidRDefault="00A2118B" w:rsidP="00A2118B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E93223">
      <w:rPr>
        <w:noProof/>
      </w:rPr>
      <w:drawing>
        <wp:anchor distT="0" distB="0" distL="114300" distR="114300" simplePos="0" relativeHeight="251665408" behindDoc="0" locked="0" layoutInCell="1" allowOverlap="1" wp14:anchorId="2C164B60" wp14:editId="1C4CEC4A">
          <wp:simplePos x="0" y="0"/>
          <wp:positionH relativeFrom="page">
            <wp:posOffset>6350</wp:posOffset>
          </wp:positionH>
          <wp:positionV relativeFrom="paragraph">
            <wp:posOffset>-483235</wp:posOffset>
          </wp:positionV>
          <wp:extent cx="7543800" cy="1122255"/>
          <wp:effectExtent l="0" t="0" r="0" b="1905"/>
          <wp:wrapNone/>
          <wp:docPr id="8" name="圖片 8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圖片 8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2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3" type="#_x0000_t75" style="width:42.75pt;height:42.75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CB2068"/>
    <w:multiLevelType w:val="hybridMultilevel"/>
    <w:tmpl w:val="1062E8D4"/>
    <w:lvl w:ilvl="0" w:tplc="B0AAE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A79BA"/>
    <w:multiLevelType w:val="hybridMultilevel"/>
    <w:tmpl w:val="54E89806"/>
    <w:lvl w:ilvl="0" w:tplc="B8284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3"/>
  </w:num>
  <w:num w:numId="2" w16cid:durableId="102379785">
    <w:abstractNumId w:val="5"/>
  </w:num>
  <w:num w:numId="3" w16cid:durableId="1348556626">
    <w:abstractNumId w:val="6"/>
  </w:num>
  <w:num w:numId="4" w16cid:durableId="849836731">
    <w:abstractNumId w:val="1"/>
  </w:num>
  <w:num w:numId="5" w16cid:durableId="1243838014">
    <w:abstractNumId w:val="0"/>
  </w:num>
  <w:num w:numId="6" w16cid:durableId="1067337144">
    <w:abstractNumId w:val="4"/>
  </w:num>
  <w:num w:numId="7" w16cid:durableId="1093669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926"/>
    <w:rsid w:val="00005601"/>
    <w:rsid w:val="000214DD"/>
    <w:rsid w:val="00023F7D"/>
    <w:rsid w:val="000257B4"/>
    <w:rsid w:val="00027603"/>
    <w:rsid w:val="00030F39"/>
    <w:rsid w:val="00035EED"/>
    <w:rsid w:val="000458B6"/>
    <w:rsid w:val="00051CF9"/>
    <w:rsid w:val="0006459E"/>
    <w:rsid w:val="000661D6"/>
    <w:rsid w:val="0007141B"/>
    <w:rsid w:val="000A092D"/>
    <w:rsid w:val="000A204E"/>
    <w:rsid w:val="000B1F30"/>
    <w:rsid w:val="000B41D0"/>
    <w:rsid w:val="000B602A"/>
    <w:rsid w:val="000C6B25"/>
    <w:rsid w:val="000D74F8"/>
    <w:rsid w:val="000E58CD"/>
    <w:rsid w:val="00106399"/>
    <w:rsid w:val="001145BE"/>
    <w:rsid w:val="001412D4"/>
    <w:rsid w:val="00157029"/>
    <w:rsid w:val="001631D9"/>
    <w:rsid w:val="00164750"/>
    <w:rsid w:val="00165B48"/>
    <w:rsid w:val="001752D5"/>
    <w:rsid w:val="00185F29"/>
    <w:rsid w:val="001A2F95"/>
    <w:rsid w:val="001A4F4D"/>
    <w:rsid w:val="001B2292"/>
    <w:rsid w:val="001B3365"/>
    <w:rsid w:val="001B3571"/>
    <w:rsid w:val="001C0642"/>
    <w:rsid w:val="001C5879"/>
    <w:rsid w:val="001D7BE6"/>
    <w:rsid w:val="001E4DD3"/>
    <w:rsid w:val="001F4025"/>
    <w:rsid w:val="0020069A"/>
    <w:rsid w:val="0020289B"/>
    <w:rsid w:val="00205F0B"/>
    <w:rsid w:val="00210E9C"/>
    <w:rsid w:val="00210F23"/>
    <w:rsid w:val="00213CA0"/>
    <w:rsid w:val="002147D8"/>
    <w:rsid w:val="00227235"/>
    <w:rsid w:val="00231BFA"/>
    <w:rsid w:val="00233A70"/>
    <w:rsid w:val="00253473"/>
    <w:rsid w:val="00257B1E"/>
    <w:rsid w:val="00257DF8"/>
    <w:rsid w:val="00265AA8"/>
    <w:rsid w:val="00275821"/>
    <w:rsid w:val="00281CB4"/>
    <w:rsid w:val="00294B6E"/>
    <w:rsid w:val="002A7669"/>
    <w:rsid w:val="002B769E"/>
    <w:rsid w:val="002C5663"/>
    <w:rsid w:val="002C7E62"/>
    <w:rsid w:val="002D517B"/>
    <w:rsid w:val="002D794F"/>
    <w:rsid w:val="002E27DF"/>
    <w:rsid w:val="002E587D"/>
    <w:rsid w:val="002F46D7"/>
    <w:rsid w:val="002F748E"/>
    <w:rsid w:val="002F7863"/>
    <w:rsid w:val="00310636"/>
    <w:rsid w:val="00314C50"/>
    <w:rsid w:val="0032354F"/>
    <w:rsid w:val="00342666"/>
    <w:rsid w:val="00346063"/>
    <w:rsid w:val="00350B05"/>
    <w:rsid w:val="0036573B"/>
    <w:rsid w:val="0037101A"/>
    <w:rsid w:val="00375DF1"/>
    <w:rsid w:val="003826F0"/>
    <w:rsid w:val="003A1A37"/>
    <w:rsid w:val="003A4172"/>
    <w:rsid w:val="003B27AC"/>
    <w:rsid w:val="003C15AA"/>
    <w:rsid w:val="003C7098"/>
    <w:rsid w:val="003E3F00"/>
    <w:rsid w:val="00402D76"/>
    <w:rsid w:val="004038B5"/>
    <w:rsid w:val="0042123A"/>
    <w:rsid w:val="00427CDE"/>
    <w:rsid w:val="00433BF3"/>
    <w:rsid w:val="0043426E"/>
    <w:rsid w:val="004420CE"/>
    <w:rsid w:val="0044724D"/>
    <w:rsid w:val="00450D4C"/>
    <w:rsid w:val="004607AF"/>
    <w:rsid w:val="00465C96"/>
    <w:rsid w:val="0047169B"/>
    <w:rsid w:val="00482551"/>
    <w:rsid w:val="004909B4"/>
    <w:rsid w:val="0049514D"/>
    <w:rsid w:val="004A05BC"/>
    <w:rsid w:val="004A2E2F"/>
    <w:rsid w:val="004B79B8"/>
    <w:rsid w:val="004C1BD5"/>
    <w:rsid w:val="004C4C64"/>
    <w:rsid w:val="004C6F9F"/>
    <w:rsid w:val="004D0121"/>
    <w:rsid w:val="004D155B"/>
    <w:rsid w:val="004D6525"/>
    <w:rsid w:val="004E1111"/>
    <w:rsid w:val="004E79B2"/>
    <w:rsid w:val="00501B61"/>
    <w:rsid w:val="00524D68"/>
    <w:rsid w:val="00532AD8"/>
    <w:rsid w:val="00534FED"/>
    <w:rsid w:val="00537238"/>
    <w:rsid w:val="005566A0"/>
    <w:rsid w:val="005619BC"/>
    <w:rsid w:val="00566958"/>
    <w:rsid w:val="00567611"/>
    <w:rsid w:val="00574311"/>
    <w:rsid w:val="00581DBF"/>
    <w:rsid w:val="00584079"/>
    <w:rsid w:val="00592357"/>
    <w:rsid w:val="0059681B"/>
    <w:rsid w:val="005B6C15"/>
    <w:rsid w:val="005F6CFB"/>
    <w:rsid w:val="005F7C4A"/>
    <w:rsid w:val="00604DF2"/>
    <w:rsid w:val="006101FC"/>
    <w:rsid w:val="00615BE5"/>
    <w:rsid w:val="00621C51"/>
    <w:rsid w:val="00627177"/>
    <w:rsid w:val="00635355"/>
    <w:rsid w:val="00641E16"/>
    <w:rsid w:val="00650AD3"/>
    <w:rsid w:val="00652E18"/>
    <w:rsid w:val="00664FA2"/>
    <w:rsid w:val="0066607E"/>
    <w:rsid w:val="00685051"/>
    <w:rsid w:val="00692BA0"/>
    <w:rsid w:val="006C2182"/>
    <w:rsid w:val="006C2F7C"/>
    <w:rsid w:val="006C3760"/>
    <w:rsid w:val="006D06C7"/>
    <w:rsid w:val="0070433C"/>
    <w:rsid w:val="00704A37"/>
    <w:rsid w:val="007056D7"/>
    <w:rsid w:val="00713BE5"/>
    <w:rsid w:val="00742460"/>
    <w:rsid w:val="007438AA"/>
    <w:rsid w:val="007503AC"/>
    <w:rsid w:val="007579D6"/>
    <w:rsid w:val="00766912"/>
    <w:rsid w:val="00772B07"/>
    <w:rsid w:val="00773CC5"/>
    <w:rsid w:val="00782C40"/>
    <w:rsid w:val="00791D07"/>
    <w:rsid w:val="00792C0C"/>
    <w:rsid w:val="007969E5"/>
    <w:rsid w:val="007A027A"/>
    <w:rsid w:val="007A2D3A"/>
    <w:rsid w:val="007A531F"/>
    <w:rsid w:val="007A7B09"/>
    <w:rsid w:val="007A7CD9"/>
    <w:rsid w:val="007B2256"/>
    <w:rsid w:val="007B2BD5"/>
    <w:rsid w:val="007B5E24"/>
    <w:rsid w:val="007C3046"/>
    <w:rsid w:val="007D698C"/>
    <w:rsid w:val="007E021E"/>
    <w:rsid w:val="007E1056"/>
    <w:rsid w:val="007E231F"/>
    <w:rsid w:val="008031B2"/>
    <w:rsid w:val="0081044D"/>
    <w:rsid w:val="00810A2C"/>
    <w:rsid w:val="008249D4"/>
    <w:rsid w:val="00826413"/>
    <w:rsid w:val="0085705B"/>
    <w:rsid w:val="0087273E"/>
    <w:rsid w:val="00877A25"/>
    <w:rsid w:val="008939C3"/>
    <w:rsid w:val="008A0869"/>
    <w:rsid w:val="008A3E63"/>
    <w:rsid w:val="008B26FB"/>
    <w:rsid w:val="008B37FA"/>
    <w:rsid w:val="008D3A1D"/>
    <w:rsid w:val="008E0E85"/>
    <w:rsid w:val="008E6FE9"/>
    <w:rsid w:val="008E7F15"/>
    <w:rsid w:val="008F02FB"/>
    <w:rsid w:val="00905ADF"/>
    <w:rsid w:val="009067F1"/>
    <w:rsid w:val="00931693"/>
    <w:rsid w:val="00951359"/>
    <w:rsid w:val="00955633"/>
    <w:rsid w:val="00961FAD"/>
    <w:rsid w:val="00963AA2"/>
    <w:rsid w:val="0096417D"/>
    <w:rsid w:val="00995F21"/>
    <w:rsid w:val="009A352F"/>
    <w:rsid w:val="009B4FF6"/>
    <w:rsid w:val="009C04B7"/>
    <w:rsid w:val="009C5AC8"/>
    <w:rsid w:val="009C7520"/>
    <w:rsid w:val="009E400C"/>
    <w:rsid w:val="009E6019"/>
    <w:rsid w:val="00A2118B"/>
    <w:rsid w:val="00A22169"/>
    <w:rsid w:val="00A26141"/>
    <w:rsid w:val="00A3121F"/>
    <w:rsid w:val="00A318A1"/>
    <w:rsid w:val="00A4621D"/>
    <w:rsid w:val="00A6041C"/>
    <w:rsid w:val="00A63D5A"/>
    <w:rsid w:val="00A70C6D"/>
    <w:rsid w:val="00A75E98"/>
    <w:rsid w:val="00A8427F"/>
    <w:rsid w:val="00A92247"/>
    <w:rsid w:val="00AC5AD9"/>
    <w:rsid w:val="00AD068B"/>
    <w:rsid w:val="00AD652D"/>
    <w:rsid w:val="00AE42D1"/>
    <w:rsid w:val="00AF0723"/>
    <w:rsid w:val="00AF6C53"/>
    <w:rsid w:val="00B000F8"/>
    <w:rsid w:val="00B04F8E"/>
    <w:rsid w:val="00B04FA5"/>
    <w:rsid w:val="00B062A9"/>
    <w:rsid w:val="00B31E54"/>
    <w:rsid w:val="00B328AA"/>
    <w:rsid w:val="00B33F78"/>
    <w:rsid w:val="00B34C93"/>
    <w:rsid w:val="00B34CDD"/>
    <w:rsid w:val="00B35AFE"/>
    <w:rsid w:val="00B46AC6"/>
    <w:rsid w:val="00B6056D"/>
    <w:rsid w:val="00B62DF8"/>
    <w:rsid w:val="00B71AF8"/>
    <w:rsid w:val="00B75175"/>
    <w:rsid w:val="00BA651A"/>
    <w:rsid w:val="00BA799D"/>
    <w:rsid w:val="00BB2A9A"/>
    <w:rsid w:val="00BB5536"/>
    <w:rsid w:val="00BB6C12"/>
    <w:rsid w:val="00BC6252"/>
    <w:rsid w:val="00BD0058"/>
    <w:rsid w:val="00BD0207"/>
    <w:rsid w:val="00BD1AF9"/>
    <w:rsid w:val="00BE0BBB"/>
    <w:rsid w:val="00BE2DAD"/>
    <w:rsid w:val="00BE4E50"/>
    <w:rsid w:val="00BE6BA1"/>
    <w:rsid w:val="00C057E7"/>
    <w:rsid w:val="00C07A6D"/>
    <w:rsid w:val="00C41047"/>
    <w:rsid w:val="00C413AB"/>
    <w:rsid w:val="00C4191E"/>
    <w:rsid w:val="00C451C4"/>
    <w:rsid w:val="00C67B29"/>
    <w:rsid w:val="00C67FAB"/>
    <w:rsid w:val="00C91C2B"/>
    <w:rsid w:val="00CA1395"/>
    <w:rsid w:val="00CB1235"/>
    <w:rsid w:val="00CB410B"/>
    <w:rsid w:val="00CC40A6"/>
    <w:rsid w:val="00CC614B"/>
    <w:rsid w:val="00CC7AE5"/>
    <w:rsid w:val="00CF2D13"/>
    <w:rsid w:val="00CF4FF1"/>
    <w:rsid w:val="00D0321A"/>
    <w:rsid w:val="00D12463"/>
    <w:rsid w:val="00D1322D"/>
    <w:rsid w:val="00D25CAB"/>
    <w:rsid w:val="00D271F6"/>
    <w:rsid w:val="00D3031F"/>
    <w:rsid w:val="00D30B57"/>
    <w:rsid w:val="00D7042D"/>
    <w:rsid w:val="00D7077D"/>
    <w:rsid w:val="00D73B3F"/>
    <w:rsid w:val="00D75926"/>
    <w:rsid w:val="00D86F95"/>
    <w:rsid w:val="00D95972"/>
    <w:rsid w:val="00D96163"/>
    <w:rsid w:val="00DA7E23"/>
    <w:rsid w:val="00DC4787"/>
    <w:rsid w:val="00DC584F"/>
    <w:rsid w:val="00DE0E5B"/>
    <w:rsid w:val="00E03358"/>
    <w:rsid w:val="00E210E8"/>
    <w:rsid w:val="00E22A1D"/>
    <w:rsid w:val="00E254FE"/>
    <w:rsid w:val="00E30CA5"/>
    <w:rsid w:val="00E318D4"/>
    <w:rsid w:val="00E603AD"/>
    <w:rsid w:val="00E612D4"/>
    <w:rsid w:val="00E64926"/>
    <w:rsid w:val="00E76FAB"/>
    <w:rsid w:val="00E90FFC"/>
    <w:rsid w:val="00E93223"/>
    <w:rsid w:val="00E935EA"/>
    <w:rsid w:val="00E95543"/>
    <w:rsid w:val="00E96ADC"/>
    <w:rsid w:val="00E97F63"/>
    <w:rsid w:val="00EB6A3D"/>
    <w:rsid w:val="00EC1DF4"/>
    <w:rsid w:val="00EC7956"/>
    <w:rsid w:val="00ED4372"/>
    <w:rsid w:val="00EF0A8E"/>
    <w:rsid w:val="00EF13B6"/>
    <w:rsid w:val="00EF4F7C"/>
    <w:rsid w:val="00F00820"/>
    <w:rsid w:val="00F0474A"/>
    <w:rsid w:val="00F11770"/>
    <w:rsid w:val="00F122AC"/>
    <w:rsid w:val="00F17125"/>
    <w:rsid w:val="00F205C6"/>
    <w:rsid w:val="00F257A0"/>
    <w:rsid w:val="00F268F8"/>
    <w:rsid w:val="00F26FF7"/>
    <w:rsid w:val="00F27069"/>
    <w:rsid w:val="00F272A2"/>
    <w:rsid w:val="00F31D95"/>
    <w:rsid w:val="00F378A4"/>
    <w:rsid w:val="00F46E97"/>
    <w:rsid w:val="00F533C6"/>
    <w:rsid w:val="00F561A4"/>
    <w:rsid w:val="00F57F78"/>
    <w:rsid w:val="00F84FC3"/>
    <w:rsid w:val="00F8596B"/>
    <w:rsid w:val="00F9086C"/>
    <w:rsid w:val="00F93E05"/>
    <w:rsid w:val="00F97544"/>
    <w:rsid w:val="00FA74C0"/>
    <w:rsid w:val="00FD1E82"/>
    <w:rsid w:val="00FE367E"/>
    <w:rsid w:val="00FE472D"/>
    <w:rsid w:val="00FF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21EE7"/>
  <w15:chartTrackingRefBased/>
  <w15:docId w15:val="{984C9BEF-5709-45BE-9118-F336D498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hdphoto" Target="media/hdphoto1.wdp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Our%20Hong%20Kong%20Foundation\ACS%20-%20Documents\All\Projects\2021\QEF_AI\08_&#32232;&#36655;&#25991;&#31295;\&#20839;&#37096;&#20132;&#25910;&#25991;&#31295;\&#25945;&#26448;&#22871;\&#24037;&#20316;&#32025;\&#23567;&#23416;&#35370;&#21839;&#29105;&#36523;&#24037;&#20316;&#32025;&#65306;&#38515;&#28851;&#38742;(&#25945;&#24107;&#29256;)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19" ma:contentTypeDescription="建立新的文件。" ma:contentTypeScope="" ma:versionID="13a79a682ff1d3335edc642764bad66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66c958731ac895a3eec1719cb4c1a7e5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76028635-9C4E-478C-980D-2B78DC4A78D3}"/>
</file>

<file path=customXml/itemProps3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小學訪問熱身工作紙：陳炳靖(教師版)</Template>
  <TotalTime>360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95</cp:revision>
  <cp:lastPrinted>2022-08-31T07:55:00Z</cp:lastPrinted>
  <dcterms:created xsi:type="dcterms:W3CDTF">2022-09-30T01:51:00Z</dcterms:created>
  <dcterms:modified xsi:type="dcterms:W3CDTF">2023-07-03T02:46:00Z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