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9AFA" w14:textId="0775BA7F" w:rsidR="0089467A" w:rsidRPr="000E58CD" w:rsidRDefault="0089467A" w:rsidP="0089467A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與陳炳靖對話</w:t>
      </w:r>
    </w:p>
    <w:p w14:paraId="1DCC971E" w14:textId="78C84E19" w:rsidR="00AA3324" w:rsidRPr="00AA3324" w:rsidRDefault="00D23348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D23348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按照「訪問熱身工作紙」所擬定的方向，先打開以下連結，然後按表格的提示訪問陳炳靖。</w:t>
      </w:r>
    </w:p>
    <w:p w14:paraId="4CCE0EA6" w14:textId="77777777" w:rsidR="00AA3324" w:rsidRDefault="00AA3324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B36A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6432" behindDoc="0" locked="0" layoutInCell="1" allowOverlap="1" wp14:anchorId="743C6DAF" wp14:editId="4D48CE5B">
            <wp:simplePos x="0" y="0"/>
            <wp:positionH relativeFrom="column">
              <wp:posOffset>5883966</wp:posOffset>
            </wp:positionH>
            <wp:positionV relativeFrom="paragraph">
              <wp:posOffset>212532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215597" wp14:editId="02DD8E93">
                <wp:simplePos x="0" y="0"/>
                <wp:positionH relativeFrom="page">
                  <wp:align>right</wp:align>
                </wp:positionH>
                <wp:positionV relativeFrom="paragraph">
                  <wp:posOffset>96713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3B551" w14:textId="77777777" w:rsidR="00AA3324" w:rsidRPr="00086BAC" w:rsidRDefault="00AA3324" w:rsidP="00AA3324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049FE934" w14:textId="77777777" w:rsidR="00AA3324" w:rsidRPr="00086BAC" w:rsidRDefault="00AA3324" w:rsidP="00AA332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A0614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https://aistory.chiculture.org.hk/chat/chen-ping-ching-jim</w:t>
                            </w:r>
                          </w:p>
                          <w:p w14:paraId="05C21E46" w14:textId="77777777" w:rsidR="00AA3324" w:rsidRPr="00086BAC" w:rsidRDefault="00AA3324" w:rsidP="00AA332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15597" id="矩形 21" o:spid="_x0000_s1026" style="position:absolute;margin-left:542.65pt;margin-top:7.6pt;width:593.85pt;height:59.2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" fillcolor="#e4f4ed" stroked="f" strokeweight="1pt">
                <v:textbox>
                  <w:txbxContent>
                    <w:p w14:paraId="7393B551" w14:textId="77777777" w:rsidR="00AA3324" w:rsidRPr="00086BAC" w:rsidRDefault="00AA3324" w:rsidP="00AA3324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陳炳靖</w:t>
                      </w:r>
                    </w:p>
                    <w:p w14:paraId="049FE934" w14:textId="77777777" w:rsidR="00AA3324" w:rsidRPr="00086BAC" w:rsidRDefault="00AA3324" w:rsidP="00AA332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A0614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https://aistory.chiculture.org.hk/chat/chen-ping-ching-jim</w:t>
                      </w:r>
                    </w:p>
                    <w:p w14:paraId="05C21E46" w14:textId="77777777" w:rsidR="00AA3324" w:rsidRPr="00086BAC" w:rsidRDefault="00AA3324" w:rsidP="00AA332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814E25B" w14:textId="77777777" w:rsidR="00AA3324" w:rsidRDefault="00AA3324" w:rsidP="00AA3324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BD3A92" w14:textId="162D5295" w:rsidR="0089467A" w:rsidRPr="007249C5" w:rsidRDefault="0089467A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03E38C39" w14:textId="34BE1A2F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2" behindDoc="0" locked="0" layoutInCell="1" allowOverlap="1" wp14:anchorId="62927495" wp14:editId="09D70D67">
            <wp:simplePos x="0" y="0"/>
            <wp:positionH relativeFrom="column">
              <wp:posOffset>233096</wp:posOffset>
            </wp:positionH>
            <wp:positionV relativeFrom="paragraph">
              <wp:posOffset>73457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A6CAD" wp14:editId="781DA2B4">
                <wp:simplePos x="0" y="0"/>
                <wp:positionH relativeFrom="column">
                  <wp:posOffset>777545</wp:posOffset>
                </wp:positionH>
                <wp:positionV relativeFrom="paragraph">
                  <wp:posOffset>239167</wp:posOffset>
                </wp:positionV>
                <wp:extent cx="5149850" cy="444703"/>
                <wp:effectExtent l="38100" t="38100" r="88900" b="8890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444703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B49FC" w14:textId="77777777" w:rsidR="00FC141B" w:rsidRDefault="00FC141B" w:rsidP="00FC141B">
                            <w:pPr>
                              <w:pStyle w:val="a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每位組員各負責</w:t>
                            </w:r>
                            <w:r w:rsidRPr="0000134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41B31EAC" w14:textId="77777777" w:rsidR="00FC141B" w:rsidRPr="00FD0510" w:rsidRDefault="00FC141B" w:rsidP="00FC141B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6C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7" type="#_x0000_t176" style="position:absolute;margin-left:61.2pt;margin-top:18.85pt;width:405.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7C4B49FC" w14:textId="77777777" w:rsidR="00FC141B" w:rsidRDefault="00FC141B" w:rsidP="00FC141B">
                      <w:pPr>
                        <w:pStyle w:val="a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每位組員各負責</w:t>
                      </w:r>
                      <w:r w:rsidRPr="0000134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41B31EAC" w14:textId="77777777" w:rsidR="00FC141B" w:rsidRPr="00FD0510" w:rsidRDefault="00FC141B" w:rsidP="00FC141B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3AD6B" wp14:editId="008CB1FC">
                <wp:simplePos x="0" y="0"/>
                <wp:positionH relativeFrom="column">
                  <wp:posOffset>175565</wp:posOffset>
                </wp:positionH>
                <wp:positionV relativeFrom="paragraph">
                  <wp:posOffset>89027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B03218" w14:textId="77777777" w:rsidR="00FC141B" w:rsidRPr="004A0D8F" w:rsidRDefault="00FC141B" w:rsidP="00FC141B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3AD6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13.8pt;margin-top:7pt;width:79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" fillcolor="#faaf17 [3204]" stroked="f" strokeweight="1pt">
                <v:textbox inset="0,0,0,0">
                  <w:txbxContent>
                    <w:p w14:paraId="65B03218" w14:textId="77777777" w:rsidR="00FC141B" w:rsidRPr="004A0D8F" w:rsidRDefault="00FC141B" w:rsidP="00FC141B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17DC3C12" w14:textId="6A40E033" w:rsid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</w:p>
    <w:p w14:paraId="21A0E869" w14:textId="7F59D7F0" w:rsidR="00FC141B" w:rsidRPr="00FC141B" w:rsidRDefault="00FC141B" w:rsidP="0089467A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52408DA4" w14:textId="77777777" w:rsidR="0089467A" w:rsidRPr="00357032" w:rsidRDefault="0089467A" w:rsidP="00EF7C2D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388865" w:themeColor="accent2" w:themeShade="BF"/>
          <w:left w:val="dashed" w:sz="4" w:space="0" w:color="388865" w:themeColor="accent2" w:themeShade="BF"/>
          <w:bottom w:val="dashed" w:sz="4" w:space="0" w:color="388865" w:themeColor="accent2" w:themeShade="BF"/>
          <w:right w:val="dashed" w:sz="4" w:space="0" w:color="388865" w:themeColor="accent2" w:themeShade="BF"/>
          <w:insideH w:val="dashed" w:sz="4" w:space="0" w:color="388865" w:themeColor="accent2" w:themeShade="BF"/>
          <w:insideV w:val="dashed" w:sz="4" w:space="0" w:color="388865" w:themeColor="accent2" w:themeShade="BF"/>
        </w:tblBorders>
        <w:tblLook w:val="04A0" w:firstRow="1" w:lastRow="0" w:firstColumn="1" w:lastColumn="0" w:noHBand="0" w:noVBand="1"/>
      </w:tblPr>
      <w:tblGrid>
        <w:gridCol w:w="1413"/>
        <w:gridCol w:w="4111"/>
        <w:gridCol w:w="4682"/>
      </w:tblGrid>
      <w:tr w:rsidR="0089467A" w14:paraId="2905CD39" w14:textId="77777777" w:rsidTr="00530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dashed" w:sz="4" w:space="0" w:color="4DB587" w:themeColor="accent2"/>
            </w:tcBorders>
            <w:shd w:val="clear" w:color="auto" w:fill="DBF0E6" w:themeFill="accent2" w:themeFillTint="33"/>
            <w:vAlign w:val="center"/>
          </w:tcPr>
          <w:p w14:paraId="1186A9F1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提問方向</w:t>
            </w:r>
          </w:p>
        </w:tc>
        <w:tc>
          <w:tcPr>
            <w:tcW w:w="4111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76324276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問題</w:t>
            </w:r>
          </w:p>
        </w:tc>
        <w:tc>
          <w:tcPr>
            <w:tcW w:w="4682" w:type="dxa"/>
            <w:tcBorders>
              <w:bottom w:val="dashed" w:sz="4" w:space="0" w:color="388865" w:themeColor="accent2" w:themeShade="BF"/>
            </w:tcBorders>
            <w:shd w:val="clear" w:color="auto" w:fill="DBF0E6" w:themeFill="accent2" w:themeFillTint="33"/>
            <w:vAlign w:val="center"/>
          </w:tcPr>
          <w:p w14:paraId="012CA6C0" w14:textId="77777777" w:rsidR="0089467A" w:rsidRPr="000C4EE5" w:rsidRDefault="0089467A" w:rsidP="000F36D2">
            <w:pPr>
              <w:tabs>
                <w:tab w:val="left" w:pos="20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B050"/>
                <w:lang w:val="x-none"/>
              </w:rPr>
            </w:pPr>
            <w:r w:rsidRPr="000C4EE5">
              <w:rPr>
                <w:rFonts w:ascii="DFKai-SB" w:eastAsia="DFKai-SB" w:hAnsi="DFKai-SB" w:hint="eastAsia"/>
                <w:color w:val="00B050"/>
                <w:lang w:val="x-none"/>
              </w:rPr>
              <w:t>陳炳靖的回答</w:t>
            </w:r>
          </w:p>
        </w:tc>
      </w:tr>
      <w:tr w:rsidR="0089467A" w14:paraId="16F186B9" w14:textId="77777777" w:rsidTr="00530558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4DB587" w:themeColor="accent2"/>
              <w:bottom w:val="dashed" w:sz="4" w:space="0" w:color="4DB587" w:themeColor="accent2"/>
            </w:tcBorders>
            <w:vAlign w:val="center"/>
          </w:tcPr>
          <w:p w14:paraId="5E9EC365" w14:textId="4A803EC7" w:rsidR="0089467A" w:rsidRPr="00FE0A26" w:rsidRDefault="0089467A" w:rsidP="0006321E">
            <w:pPr>
              <w:tabs>
                <w:tab w:val="left" w:pos="2057"/>
              </w:tabs>
              <w:spacing w:line="276" w:lineRule="auto"/>
              <w:jc w:val="center"/>
              <w:rPr>
                <w:rFonts w:ascii="PMingLiU" w:eastAsia="PMingLiU" w:hAnsi="PMingLiU" w:cs="Times New Roman"/>
                <w:b w:val="0"/>
                <w:bCs w:val="0"/>
                <w:color w:val="FF0000"/>
                <w:lang w:val="x-none"/>
              </w:rPr>
            </w:pPr>
          </w:p>
        </w:tc>
        <w:tc>
          <w:tcPr>
            <w:tcW w:w="4111" w:type="dxa"/>
            <w:tcBorders>
              <w:top w:val="dashed" w:sz="4" w:space="0" w:color="388865" w:themeColor="accent2" w:themeShade="BF"/>
            </w:tcBorders>
          </w:tcPr>
          <w:p w14:paraId="0BBAEE2C" w14:textId="34F52B51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512A04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1. </w:t>
            </w:r>
          </w:p>
        </w:tc>
        <w:tc>
          <w:tcPr>
            <w:tcW w:w="4682" w:type="dxa"/>
            <w:tcBorders>
              <w:top w:val="dashed" w:sz="4" w:space="0" w:color="388865" w:themeColor="accent2" w:themeShade="BF"/>
            </w:tcBorders>
          </w:tcPr>
          <w:p w14:paraId="1D4FBC25" w14:textId="47742D91" w:rsidR="0089467A" w:rsidRPr="00530558" w:rsidRDefault="0089467A" w:rsidP="0053055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89467A" w14:paraId="721C28E3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4ACA3249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49F7F482" w14:textId="3C8B7FCB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2. </w:t>
            </w:r>
          </w:p>
        </w:tc>
        <w:tc>
          <w:tcPr>
            <w:tcW w:w="4682" w:type="dxa"/>
          </w:tcPr>
          <w:p w14:paraId="486BFED6" w14:textId="18170DAC" w:rsidR="0089467A" w:rsidRPr="00E63491" w:rsidRDefault="0089467A" w:rsidP="00530558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89467A" w14:paraId="7216F951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3D5981CE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2DD580B2" w14:textId="4EB25F85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3. </w:t>
            </w:r>
          </w:p>
        </w:tc>
        <w:tc>
          <w:tcPr>
            <w:tcW w:w="4682" w:type="dxa"/>
          </w:tcPr>
          <w:p w14:paraId="72B703BA" w14:textId="57E5706E" w:rsidR="0089467A" w:rsidRPr="00E63491" w:rsidRDefault="0089467A" w:rsidP="00530558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</w:tr>
      <w:tr w:rsidR="0089467A" w14:paraId="70372675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76679747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</w:pPr>
          </w:p>
        </w:tc>
        <w:tc>
          <w:tcPr>
            <w:tcW w:w="4111" w:type="dxa"/>
          </w:tcPr>
          <w:p w14:paraId="7F236C8F" w14:textId="2C0743D0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  <w:lang w:val="x-none"/>
              </w:rPr>
              <w:t xml:space="preserve">4. </w:t>
            </w:r>
          </w:p>
        </w:tc>
        <w:tc>
          <w:tcPr>
            <w:tcW w:w="4682" w:type="dxa"/>
          </w:tcPr>
          <w:p w14:paraId="210FA4EF" w14:textId="6A0EE148" w:rsidR="0089467A" w:rsidRPr="00E63491" w:rsidRDefault="0089467A" w:rsidP="00530558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89467A" w14:paraId="3E57B5CF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0ECB5B35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2A76A7BE" w14:textId="2DC15BE1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5. </w:t>
            </w:r>
          </w:p>
        </w:tc>
        <w:tc>
          <w:tcPr>
            <w:tcW w:w="4682" w:type="dxa"/>
          </w:tcPr>
          <w:p w14:paraId="233B8B32" w14:textId="183780C8" w:rsidR="0089467A" w:rsidRPr="000C4EE5" w:rsidRDefault="0089467A" w:rsidP="00530558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PMingLiU"/>
                <w:color w:val="FF0000"/>
              </w:rPr>
            </w:pPr>
          </w:p>
        </w:tc>
      </w:tr>
      <w:tr w:rsidR="0089467A" w14:paraId="314AF561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45E6AC54" w14:textId="77777777" w:rsidR="0089467A" w:rsidRPr="00B12DD0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3D6DDC18" w14:textId="6DEE8DFE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6. </w:t>
            </w:r>
          </w:p>
        </w:tc>
        <w:tc>
          <w:tcPr>
            <w:tcW w:w="4682" w:type="dxa"/>
          </w:tcPr>
          <w:p w14:paraId="5DD78D0C" w14:textId="20C306CF" w:rsidR="0089467A" w:rsidRPr="000C4EE5" w:rsidRDefault="0089467A" w:rsidP="00530558">
            <w:pPr>
              <w:pStyle w:val="a7"/>
              <w:tabs>
                <w:tab w:val="left" w:pos="2057"/>
              </w:tabs>
              <w:spacing w:line="276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89467A" w14:paraId="597D679A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23B452EC" w14:textId="77777777" w:rsidR="0089467A" w:rsidRPr="006D1574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57DDE28D" w14:textId="73CA3F82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7. </w:t>
            </w:r>
          </w:p>
        </w:tc>
        <w:tc>
          <w:tcPr>
            <w:tcW w:w="4682" w:type="dxa"/>
          </w:tcPr>
          <w:p w14:paraId="701B118E" w14:textId="6BD9B515" w:rsidR="0089467A" w:rsidRPr="00530558" w:rsidRDefault="0089467A" w:rsidP="0053055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89467A" w14:paraId="43E723CB" w14:textId="77777777" w:rsidTr="00F134E0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dashSmallGap" w:sz="4" w:space="0" w:color="265B43" w:themeColor="accent2" w:themeShade="80"/>
              <w:bottom w:val="dashed" w:sz="4" w:space="0" w:color="4DB587" w:themeColor="accent2"/>
            </w:tcBorders>
          </w:tcPr>
          <w:p w14:paraId="3AFC51E4" w14:textId="77777777" w:rsidR="0089467A" w:rsidRPr="006D1574" w:rsidRDefault="0089467A" w:rsidP="0006321E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111" w:type="dxa"/>
          </w:tcPr>
          <w:p w14:paraId="7CDE7496" w14:textId="30F35058" w:rsidR="0089467A" w:rsidRPr="00512A04" w:rsidRDefault="0089467A" w:rsidP="0006321E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8. </w:t>
            </w:r>
          </w:p>
        </w:tc>
        <w:tc>
          <w:tcPr>
            <w:tcW w:w="4682" w:type="dxa"/>
          </w:tcPr>
          <w:p w14:paraId="0CB62CF3" w14:textId="6B998785" w:rsidR="0089467A" w:rsidRPr="00530558" w:rsidRDefault="0089467A" w:rsidP="00530558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</w:tbl>
    <w:p w14:paraId="38CD8442" w14:textId="77777777" w:rsidR="009C7520" w:rsidRPr="0089467A" w:rsidRDefault="009C7520" w:rsidP="0089467A">
      <w:pPr>
        <w:rPr>
          <w:lang w:val="x-none"/>
        </w:rPr>
      </w:pPr>
    </w:p>
    <w:sectPr w:rsidR="009C7520" w:rsidRPr="0089467A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81D6" w14:textId="77777777" w:rsidR="00B52240" w:rsidRDefault="00B52240" w:rsidP="00465C96">
      <w:r>
        <w:separator/>
      </w:r>
    </w:p>
  </w:endnote>
  <w:endnote w:type="continuationSeparator" w:id="0">
    <w:p w14:paraId="499F96FB" w14:textId="77777777" w:rsidR="00B52240" w:rsidRDefault="00B5224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0C02" w14:textId="77777777" w:rsidR="00B52240" w:rsidRDefault="00B52240" w:rsidP="00465C96">
      <w:r>
        <w:separator/>
      </w:r>
    </w:p>
  </w:footnote>
  <w:footnote w:type="continuationSeparator" w:id="0">
    <w:p w14:paraId="695BCFA8" w14:textId="77777777" w:rsidR="00B52240" w:rsidRDefault="00B5224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4198" w14:textId="77777777" w:rsidR="0036667E" w:rsidRDefault="003666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5C8B874A" w:rsidR="004038B5" w:rsidRDefault="007C5F49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FD204B6" wp14:editId="74DE3937">
          <wp:simplePos x="0" y="0"/>
          <wp:positionH relativeFrom="page">
            <wp:posOffset>7620</wp:posOffset>
          </wp:positionH>
          <wp:positionV relativeFrom="paragraph">
            <wp:posOffset>-476885</wp:posOffset>
          </wp:positionV>
          <wp:extent cx="7550150" cy="1123200"/>
          <wp:effectExtent l="0" t="0" r="0" b="1270"/>
          <wp:wrapNone/>
          <wp:docPr id="6" name="圖片 6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4CA0036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2474F"/>
    <w:multiLevelType w:val="hybridMultilevel"/>
    <w:tmpl w:val="F9E0B1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215E5"/>
    <w:multiLevelType w:val="hybridMultilevel"/>
    <w:tmpl w:val="5D5609F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1B5A69"/>
    <w:multiLevelType w:val="hybridMultilevel"/>
    <w:tmpl w:val="5D5E7CC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8"/>
  </w:num>
  <w:num w:numId="2" w16cid:durableId="102379785">
    <w:abstractNumId w:val="9"/>
  </w:num>
  <w:num w:numId="3" w16cid:durableId="1348556626">
    <w:abstractNumId w:val="10"/>
  </w:num>
  <w:num w:numId="4" w16cid:durableId="849836731">
    <w:abstractNumId w:val="2"/>
  </w:num>
  <w:num w:numId="5" w16cid:durableId="1243838014">
    <w:abstractNumId w:val="0"/>
  </w:num>
  <w:num w:numId="6" w16cid:durableId="473643160">
    <w:abstractNumId w:val="6"/>
  </w:num>
  <w:num w:numId="7" w16cid:durableId="1415512661">
    <w:abstractNumId w:val="1"/>
  </w:num>
  <w:num w:numId="8" w16cid:durableId="1099571152">
    <w:abstractNumId w:val="7"/>
  </w:num>
  <w:num w:numId="9" w16cid:durableId="885066079">
    <w:abstractNumId w:val="4"/>
  </w:num>
  <w:num w:numId="10" w16cid:durableId="1290550213">
    <w:abstractNumId w:val="5"/>
  </w:num>
  <w:num w:numId="11" w16cid:durableId="1594629705">
    <w:abstractNumId w:val="12"/>
  </w:num>
  <w:num w:numId="12" w16cid:durableId="1309478144">
    <w:abstractNumId w:val="11"/>
  </w:num>
  <w:num w:numId="13" w16cid:durableId="1222407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134A"/>
    <w:rsid w:val="000214DD"/>
    <w:rsid w:val="00023F7D"/>
    <w:rsid w:val="00027603"/>
    <w:rsid w:val="00035EED"/>
    <w:rsid w:val="0006459E"/>
    <w:rsid w:val="000661D6"/>
    <w:rsid w:val="0007141B"/>
    <w:rsid w:val="000A204E"/>
    <w:rsid w:val="000B41D0"/>
    <w:rsid w:val="000B602A"/>
    <w:rsid w:val="000C4EE5"/>
    <w:rsid w:val="000E58CD"/>
    <w:rsid w:val="000F36D2"/>
    <w:rsid w:val="001145BE"/>
    <w:rsid w:val="001412D4"/>
    <w:rsid w:val="00157029"/>
    <w:rsid w:val="00164750"/>
    <w:rsid w:val="00165B48"/>
    <w:rsid w:val="001752D5"/>
    <w:rsid w:val="001812D9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69A"/>
    <w:rsid w:val="00213CA0"/>
    <w:rsid w:val="00227235"/>
    <w:rsid w:val="00235C2B"/>
    <w:rsid w:val="00253473"/>
    <w:rsid w:val="00257B1E"/>
    <w:rsid w:val="00265AA8"/>
    <w:rsid w:val="00294B6E"/>
    <w:rsid w:val="002A7669"/>
    <w:rsid w:val="002C061C"/>
    <w:rsid w:val="002C5663"/>
    <w:rsid w:val="002C7E62"/>
    <w:rsid w:val="002D517B"/>
    <w:rsid w:val="002E27DF"/>
    <w:rsid w:val="002E587D"/>
    <w:rsid w:val="002F38C9"/>
    <w:rsid w:val="002F748E"/>
    <w:rsid w:val="002F7863"/>
    <w:rsid w:val="003002BC"/>
    <w:rsid w:val="00314C50"/>
    <w:rsid w:val="0032354F"/>
    <w:rsid w:val="00346063"/>
    <w:rsid w:val="00350B05"/>
    <w:rsid w:val="0036573B"/>
    <w:rsid w:val="0036667E"/>
    <w:rsid w:val="00375DF1"/>
    <w:rsid w:val="003826F0"/>
    <w:rsid w:val="003B27AC"/>
    <w:rsid w:val="003C15AA"/>
    <w:rsid w:val="003E3F00"/>
    <w:rsid w:val="00402D76"/>
    <w:rsid w:val="004038B5"/>
    <w:rsid w:val="00433BF3"/>
    <w:rsid w:val="0043426E"/>
    <w:rsid w:val="00450D4C"/>
    <w:rsid w:val="004607AF"/>
    <w:rsid w:val="00465C96"/>
    <w:rsid w:val="0047169B"/>
    <w:rsid w:val="00472BA4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501B61"/>
    <w:rsid w:val="00524D68"/>
    <w:rsid w:val="00530558"/>
    <w:rsid w:val="00532AD8"/>
    <w:rsid w:val="00534FED"/>
    <w:rsid w:val="005370C2"/>
    <w:rsid w:val="00537238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F7C4A"/>
    <w:rsid w:val="00604DF2"/>
    <w:rsid w:val="006101FC"/>
    <w:rsid w:val="00615BE5"/>
    <w:rsid w:val="00621C51"/>
    <w:rsid w:val="00627177"/>
    <w:rsid w:val="00635355"/>
    <w:rsid w:val="00641E16"/>
    <w:rsid w:val="00652E18"/>
    <w:rsid w:val="00664FA2"/>
    <w:rsid w:val="0066607E"/>
    <w:rsid w:val="00685051"/>
    <w:rsid w:val="00692BA0"/>
    <w:rsid w:val="006C3760"/>
    <w:rsid w:val="006D06C7"/>
    <w:rsid w:val="007249C5"/>
    <w:rsid w:val="007438AA"/>
    <w:rsid w:val="007503AC"/>
    <w:rsid w:val="00757539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C5F49"/>
    <w:rsid w:val="007D698C"/>
    <w:rsid w:val="007E021E"/>
    <w:rsid w:val="007E1056"/>
    <w:rsid w:val="007E231F"/>
    <w:rsid w:val="008031B2"/>
    <w:rsid w:val="00810A2C"/>
    <w:rsid w:val="00826413"/>
    <w:rsid w:val="0085705B"/>
    <w:rsid w:val="0087273E"/>
    <w:rsid w:val="0089467A"/>
    <w:rsid w:val="008A3E63"/>
    <w:rsid w:val="008B26FB"/>
    <w:rsid w:val="008B37FA"/>
    <w:rsid w:val="008E0E85"/>
    <w:rsid w:val="008E7F15"/>
    <w:rsid w:val="008F02FB"/>
    <w:rsid w:val="009067F1"/>
    <w:rsid w:val="00951359"/>
    <w:rsid w:val="00961FAD"/>
    <w:rsid w:val="00995F21"/>
    <w:rsid w:val="009A352F"/>
    <w:rsid w:val="009B4FF6"/>
    <w:rsid w:val="009C04B7"/>
    <w:rsid w:val="009C5AC8"/>
    <w:rsid w:val="009C7520"/>
    <w:rsid w:val="00A16BBF"/>
    <w:rsid w:val="00A22169"/>
    <w:rsid w:val="00A26141"/>
    <w:rsid w:val="00A318A1"/>
    <w:rsid w:val="00A4621D"/>
    <w:rsid w:val="00A524B8"/>
    <w:rsid w:val="00A6041C"/>
    <w:rsid w:val="00A70C6D"/>
    <w:rsid w:val="00A8427F"/>
    <w:rsid w:val="00A92247"/>
    <w:rsid w:val="00AA3324"/>
    <w:rsid w:val="00AC5AD9"/>
    <w:rsid w:val="00AC6914"/>
    <w:rsid w:val="00AD068B"/>
    <w:rsid w:val="00AD652D"/>
    <w:rsid w:val="00AF4BB0"/>
    <w:rsid w:val="00AF6C53"/>
    <w:rsid w:val="00B000F8"/>
    <w:rsid w:val="00B062A9"/>
    <w:rsid w:val="00B34CDD"/>
    <w:rsid w:val="00B35AFE"/>
    <w:rsid w:val="00B52240"/>
    <w:rsid w:val="00B71AF8"/>
    <w:rsid w:val="00B75175"/>
    <w:rsid w:val="00BA799D"/>
    <w:rsid w:val="00BB0D6B"/>
    <w:rsid w:val="00BB2A9A"/>
    <w:rsid w:val="00BB6C12"/>
    <w:rsid w:val="00BC6252"/>
    <w:rsid w:val="00BD0207"/>
    <w:rsid w:val="00BD1AF9"/>
    <w:rsid w:val="00BE0BBB"/>
    <w:rsid w:val="00BE4E50"/>
    <w:rsid w:val="00BE6BA1"/>
    <w:rsid w:val="00C057E7"/>
    <w:rsid w:val="00C07A6D"/>
    <w:rsid w:val="00C413AB"/>
    <w:rsid w:val="00C451C4"/>
    <w:rsid w:val="00CA1395"/>
    <w:rsid w:val="00CC614B"/>
    <w:rsid w:val="00CC7AE5"/>
    <w:rsid w:val="00CF2D13"/>
    <w:rsid w:val="00CF4FF1"/>
    <w:rsid w:val="00D0321A"/>
    <w:rsid w:val="00D1322D"/>
    <w:rsid w:val="00D23348"/>
    <w:rsid w:val="00D3031F"/>
    <w:rsid w:val="00D30B57"/>
    <w:rsid w:val="00D73B3F"/>
    <w:rsid w:val="00D86F95"/>
    <w:rsid w:val="00D95972"/>
    <w:rsid w:val="00D96163"/>
    <w:rsid w:val="00DA61B1"/>
    <w:rsid w:val="00DA7E23"/>
    <w:rsid w:val="00DC4787"/>
    <w:rsid w:val="00DC584F"/>
    <w:rsid w:val="00E05C19"/>
    <w:rsid w:val="00E210E8"/>
    <w:rsid w:val="00E24F87"/>
    <w:rsid w:val="00E254FE"/>
    <w:rsid w:val="00E30CA5"/>
    <w:rsid w:val="00E318D4"/>
    <w:rsid w:val="00E603AD"/>
    <w:rsid w:val="00E612D4"/>
    <w:rsid w:val="00E63491"/>
    <w:rsid w:val="00E76FAB"/>
    <w:rsid w:val="00E90FFC"/>
    <w:rsid w:val="00E95543"/>
    <w:rsid w:val="00E96ADC"/>
    <w:rsid w:val="00EC7956"/>
    <w:rsid w:val="00ED4372"/>
    <w:rsid w:val="00EF0A8E"/>
    <w:rsid w:val="00EF4F7C"/>
    <w:rsid w:val="00EF7C2D"/>
    <w:rsid w:val="00F11770"/>
    <w:rsid w:val="00F134E0"/>
    <w:rsid w:val="00F17125"/>
    <w:rsid w:val="00F257A0"/>
    <w:rsid w:val="00F26FF7"/>
    <w:rsid w:val="00F27069"/>
    <w:rsid w:val="00F31D95"/>
    <w:rsid w:val="00F46E97"/>
    <w:rsid w:val="00F561A4"/>
    <w:rsid w:val="00F62E53"/>
    <w:rsid w:val="00F84FC3"/>
    <w:rsid w:val="00F915E6"/>
    <w:rsid w:val="00F93E05"/>
    <w:rsid w:val="00F97544"/>
    <w:rsid w:val="00FC141B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89467A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DB6D25A8-211A-49A4-819D-CA55A1513084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4</cp:revision>
  <cp:lastPrinted>2022-08-31T07:55:00Z</cp:lastPrinted>
  <dcterms:created xsi:type="dcterms:W3CDTF">2023-03-17T02:59:00Z</dcterms:created>
  <dcterms:modified xsi:type="dcterms:W3CDTF">2023-07-03T06:12:00Z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