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888A" w14:textId="1E36186E" w:rsidR="00341BB5" w:rsidRPr="000E58CD" w:rsidRDefault="00C42E66" w:rsidP="00341BB5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53EDA9" wp14:editId="15B0AE21">
                <wp:simplePos x="0" y="0"/>
                <wp:positionH relativeFrom="margin">
                  <wp:posOffset>0</wp:posOffset>
                </wp:positionH>
                <wp:positionV relativeFrom="paragraph">
                  <wp:posOffset>105855</wp:posOffset>
                </wp:positionV>
                <wp:extent cx="2066925" cy="469127"/>
                <wp:effectExtent l="0" t="0" r="0" b="762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7684A1" w14:textId="77777777" w:rsidR="00C42E66" w:rsidRPr="00927BF8" w:rsidRDefault="00C42E66" w:rsidP="00C42E66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初步認識飛虎老兵陳炳靖的抗戰生涯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53EDA9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left:0;text-align:left;margin-left:0;margin-top:8.35pt;width:162.75pt;height:36.9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2u6JAIAAEUEAAAOAAAAZHJzL2Uyb0RvYy54bWysU8tu2zAQvBfoPxC815JV24kFy4GbwEUB&#10;IwngFDnTFGkJpbgsSVtKv75LSn4g7anohVpql/uYmV3cdY0iR2FdDbqg41FKidAcylrvC/r9Zf3p&#10;lhLnmS6ZAi0K+iYcvVt+/LBoTS4yqECVwhJMol3emoJW3ps8SRyvRMPcCIzQ6JRgG+bxavdJaVmL&#10;2RuVZGk6S1qwpbHAhXP496F30mXML6Xg/klKJzxRBcXefDxtPHfhTJYLlu8tM1XNhzbYP3TRsFpj&#10;0XOqB+YZOdj6j1RNzS04kH7EoUlAypqLOANOM07fTbOtmBFxFgTHmTNM7v+l5Y/HrXm2xHdfoEMC&#10;4xDObID/cIhN0hqXDzEBU5c7jA6DdtI24YsjEHyI2L6d8RSdJxx/ZulsNs+mlHD0TWbzcXYTAE8u&#10;r411/quAhgSjoBb5ih2w48b5PvQUEoppWNdKRc6UJm1BZ5+naXxw9mBypYfG+15D177bdfgsmDso&#10;33BgC70WnOHrGotvmPPPzCL5OAoK2j/hIRVgERgsSiqwv/72P8QjJ+ilpEUxFdT9PDArKFHfNLI1&#10;H08mQX3xMpneZHix157dtUcfmntAvY5xdQyPZoj36mRKC80r6n4VqqKLaY61C+pP5r3vJY57w8Vq&#10;FYNQb4b5jd4afuI5QPvSvTJrBvw9MvcIJ9mx/B0NfWxPxOrgQdaRowuqA+6o1cjysFdhGa7vMeqy&#10;/cvfAAAA//8DAFBLAwQUAAYACAAAACEAOVLvbN4AAAAGAQAADwAAAGRycy9kb3ducmV2LnhtbEyP&#10;wU7DMBBE70j8g7VI3KhDUEIJcaoqUoWE4NDSC7dNvE0i7HWI3Tbw9ZgTHHdmNPO2XM3WiBNNfnCs&#10;4HaRgCBunR64U7B/29wsQfiArNE4JgVf5GFVXV6UWGh35i2ddqETsYR9gQr6EMZCSt/2ZNEv3Egc&#10;vYObLIZ4Tp3UE55juTUyTZJcWhw4LvQ4Ut1T+7E7WgXP9eYVt01ql9+mfno5rMfP/Xum1PXVvH4E&#10;EWgOf2H4xY/oUEWmxh1Ze2EUxEdCVPN7ENG9S7MMRKPgIclBVqX8j1/9AAAA//8DAFBLAQItABQA&#10;BgAIAAAAIQC2gziS/gAAAOEBAAATAAAAAAAAAAAAAAAAAAAAAABbQ29udGVudF9UeXBlc10ueG1s&#10;UEsBAi0AFAAGAAgAAAAhADj9If/WAAAAlAEAAAsAAAAAAAAAAAAAAAAALwEAAF9yZWxzLy5yZWxz&#10;UEsBAi0AFAAGAAgAAAAhAF0ra7okAgAARQQAAA4AAAAAAAAAAAAAAAAALgIAAGRycy9lMm9Eb2Mu&#10;eG1sUEsBAi0AFAAGAAgAAAAhADlS72zeAAAABgEAAA8AAAAAAAAAAAAAAAAAfgQAAGRycy9kb3du&#10;cmV2LnhtbFBLBQYAAAAABAAEAPMAAACJBQAAAAA=&#10;" filled="f" stroked="f" strokeweight=".5pt">
                <v:textbox>
                  <w:txbxContent>
                    <w:p w14:paraId="737684A1" w14:textId="77777777" w:rsidR="00C42E66" w:rsidRPr="00927BF8" w:rsidRDefault="00C42E66" w:rsidP="00C42E66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初步認識飛虎老兵陳炳靖的抗戰生涯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1BB5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認識陳炳靖</w:t>
      </w:r>
    </w:p>
    <w:p w14:paraId="72A5FBA8" w14:textId="52239142" w:rsidR="00341BB5" w:rsidRPr="00EC52B6" w:rsidRDefault="00341BB5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觀看以下影片，</w:t>
      </w:r>
      <w:r w:rsidR="007E1BB7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然後選出適當的答案，</w:t>
      </w:r>
      <w:r w:rsidR="00D23A09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填在</w:t>
      </w:r>
      <w:r w:rsidR="00B13CAD"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 w:eastAsia="zh-HK"/>
        </w:rPr>
        <w:t>橫線上</w:t>
      </w:r>
      <w:r w:rsidR="00C32B2F"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 w:eastAsia="zh-HK"/>
        </w:rPr>
        <w:t>，完成陳炳靖的抗戰經歷介紹</w:t>
      </w:r>
      <w:r w:rsidRPr="00EC52B6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64B46107" w14:textId="43A8CC8F" w:rsidR="00341BB5" w:rsidRDefault="007E1BB7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076E1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701248" behindDoc="0" locked="0" layoutInCell="1" allowOverlap="1" wp14:anchorId="7C7AA284" wp14:editId="5C240DCB">
            <wp:simplePos x="0" y="0"/>
            <wp:positionH relativeFrom="column">
              <wp:posOffset>5873474</wp:posOffset>
            </wp:positionH>
            <wp:positionV relativeFrom="paragraph">
              <wp:posOffset>210930</wp:posOffset>
            </wp:positionV>
            <wp:extent cx="539750" cy="539750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E45BD6" wp14:editId="2E8246F6">
                <wp:simplePos x="0" y="0"/>
                <wp:positionH relativeFrom="page">
                  <wp:posOffset>15903</wp:posOffset>
                </wp:positionH>
                <wp:positionV relativeFrom="paragraph">
                  <wp:posOffset>132853</wp:posOffset>
                </wp:positionV>
                <wp:extent cx="7541870" cy="715617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1561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FA59CE" w14:textId="57BD2DA8" w:rsidR="00341BB5" w:rsidRPr="00A96044" w:rsidRDefault="00341BB5" w:rsidP="00341BB5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A96044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A9604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AF009B" w:rsidRPr="00AF009B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AF009B" w:rsidRPr="00AF009B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P1</w:t>
                            </w:r>
                            <w:r w:rsidR="00CD25F9" w:rsidRPr="00A96044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</w:t>
                            </w:r>
                            <w:r w:rsidRPr="00A96044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陳炳靖</w:t>
                            </w:r>
                            <w:r w:rsidR="00AF009B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：認識飛虎老兵</w:t>
                            </w:r>
                          </w:p>
                          <w:p w14:paraId="77541923" w14:textId="21F7EAEE" w:rsidR="00341BB5" w:rsidRPr="00A96044" w:rsidRDefault="00341BB5" w:rsidP="00341BB5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</w:pPr>
                            <w:r w:rsidRPr="00A96044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A96044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F9595C" w:rsidRPr="00F9595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https://youtu.be/x8X5R9b_xfU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45BD6" id="矩形 5" o:spid="_x0000_s1027" style="position:absolute;margin-left:1.25pt;margin-top:10.45pt;width:593.85pt;height:56.35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+HlQIAAK8FAAAOAAAAZHJzL2Uyb0RvYy54bWysVEtv2zAMvg/YfxB0Xx0HSdMFdYogRYcB&#10;XRusHXpWZCk2IIuapMTOfv0oyXG6PnYYdrElPj6Sn0heXnWNInthXQ26oPnZiBKhOZS13hb0x+PN&#10;pwtKnGe6ZAq0KOhBOHq1+PjhsjVzMYYKVCksQRDt5q0paOW9mWeZ45VomDsDIzQqJdiGebzabVZa&#10;1iJ6o7LxaHSetWBLY4EL51B6nZR0EfGlFNzfS+mEJ6qgmJuPXxu/m/DNFpdsvrXMVDXv02D/kEXD&#10;ao1BB6hr5hnZ2foVVFNzCw6kP+PQZCBlzUWsAavJRy+qeaiYEbEWJMeZgSb3/2D53f7BrC3S0Bo3&#10;d3gMVXTSNuGP+ZEuknUYyBKdJxyFs+kkv5ghpxx1s3x6ns8Cm9nJ21jnvwhoSDgU1OJjRI7Y/tb5&#10;ZHo0CcEcqLq8qZWKl9AAYqUs2TN8Osa50D6P7mrXfIMyybEFRv0johifOokvjmLMJrZSQIq5/RFE&#10;6RBKQwia8gmS7MREPPmDEsFO6e9CkrrE2scxkQH5dY6uYqVI4um7uUTAgCwx/oCdinwHO2XZ2wdX&#10;EXt8cB79LbHkPHjEyKD94NzUGuxbAAqZ7yMn+yNJiZrAku82HXKDKyBYBskGysPaEgtp5pzhNzX2&#10;wS1zfs0sDhm2Di4Of48fqaAtKPQnSiqwv96SB3vsfdRS0uLQFtT93DErKFFfNU7F53wyCVMeL5Pp&#10;bIwX+1yzea7Ru2YF2Fw5rijD4zHYe3U8SgvNE+6XZYiKKqY5xi4o9/Z4Wfm0THBDcbFcRjOcbMP8&#10;rX4wPIAHnkOfP3ZPzJp+GDyO0R0cB5zNX8xEsg2eGpY7D7KOA3PitX8B3AqxrfsNFtbO83u0Ou3Z&#10;xW8AAAD//wMAUEsDBBQABgAIAAAAIQBa0o5j4QAAAAkBAAAPAAAAZHJzL2Rvd25yZXYueG1sTI9B&#10;S8NAEIXvgv9hGcGb3W2KpY3ZFBEqWARpqtDeNtkxie7Ohuw2if/e7UlPM8N7vPletpmsYQP2vnUk&#10;YT4TwJAqp1uqJbwftncrYD4o0so4Qgk/6GGTX19lKtVupD0ORahZDCGfKglNCF3Kua8atMrPXIcU&#10;tU/XWxXi2ddc92qM4dbwRIglt6ql+KFRHT41WH0XZyvhUPiv592p/xh2L+XbUazM61hspby9mR4f&#10;gAWcwp8ZLvgRHfLIVLozac+MhOQ+GuMQa2AXeb4WCbAybovFEnie8f8N8l8AAAD//wMAUEsBAi0A&#10;FAAGAAgAAAAhALaDOJL+AAAA4QEAABMAAAAAAAAAAAAAAAAAAAAAAFtDb250ZW50X1R5cGVzXS54&#10;bWxQSwECLQAUAAYACAAAACEAOP0h/9YAAACUAQAACwAAAAAAAAAAAAAAAAAvAQAAX3JlbHMvLnJl&#10;bHNQSwECLQAUAAYACAAAACEARzm/h5UCAACvBQAADgAAAAAAAAAAAAAAAAAuAgAAZHJzL2Uyb0Rv&#10;Yy54bWxQSwECLQAUAAYACAAAACEAWtKOY+EAAAAJAQAADwAAAAAAAAAAAAAAAADvBAAAZHJzL2Rv&#10;d25yZXYueG1sUEsFBgAAAAAEAAQA8wAAAP0FAAAAAA==&#10;" fillcolor="#feeed0 [660]" stroked="f" strokeweight="1pt">
                <v:textbox>
                  <w:txbxContent>
                    <w:p w14:paraId="38FA59CE" w14:textId="57BD2DA8" w:rsidR="00341BB5" w:rsidRPr="00A96044" w:rsidRDefault="00341BB5" w:rsidP="00341BB5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A96044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A9604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AF009B" w:rsidRPr="00AF009B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AF009B" w:rsidRPr="00AF009B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P1</w:t>
                      </w:r>
                      <w:r w:rsidR="00CD25F9" w:rsidRPr="00A96044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</w:t>
                      </w:r>
                      <w:r w:rsidRPr="00A96044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陳炳靖</w:t>
                      </w:r>
                      <w:r w:rsidR="00AF009B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：認識飛虎老兵</w:t>
                      </w:r>
                    </w:p>
                    <w:p w14:paraId="77541923" w14:textId="21F7EAEE" w:rsidR="00341BB5" w:rsidRPr="00A96044" w:rsidRDefault="00341BB5" w:rsidP="00341BB5">
                      <w:pPr>
                        <w:rPr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</w:pPr>
                      <w:r w:rsidRPr="00A96044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A96044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F9595C" w:rsidRPr="00F9595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https://youtu.be/x8X5R9b_xfU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FB3344" w14:textId="4FBB0452" w:rsidR="00341BB5" w:rsidRDefault="00341BB5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9D5AFDF" w14:textId="0B4B825C" w:rsidR="006A54F4" w:rsidRDefault="00D23A09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D4C25C" wp14:editId="3BCF7B1E">
                <wp:simplePos x="0" y="0"/>
                <wp:positionH relativeFrom="column">
                  <wp:posOffset>79817</wp:posOffset>
                </wp:positionH>
                <wp:positionV relativeFrom="paragraph">
                  <wp:posOffset>191190</wp:posOffset>
                </wp:positionV>
                <wp:extent cx="6292408" cy="389614"/>
                <wp:effectExtent l="38100" t="38100" r="108585" b="10604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408" cy="38961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B05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329CE" w14:textId="5712D0FC" w:rsidR="00D23A09" w:rsidRPr="005E61F9" w:rsidRDefault="00D23A09" w:rsidP="00D23A09">
                            <w:pPr>
                              <w:rPr>
                                <w:rFonts w:ascii="DFKai-SB" w:eastAsia="DFKai-SB" w:hAnsi="DFKai-SB"/>
                                <w:sz w:val="28"/>
                                <w:szCs w:val="28"/>
                              </w:rPr>
                            </w:pPr>
                            <w:r>
                              <w:t xml:space="preserve">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空軍 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戰鬥機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515C3D"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俘虜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商船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61F9"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抗日戰爭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飛虎隊</w:t>
                            </w:r>
                            <w:r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61F9" w:rsidRPr="005E61F9">
                              <w:rPr>
                                <w:rFonts w:ascii="DFKai-SB" w:eastAsia="DFKai-SB" w:hAnsi="DFKai-SB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E61F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上海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4C25C" id="矩形 20" o:spid="_x0000_s1028" style="position:absolute;margin-left:6.3pt;margin-top:15.05pt;width:495.45pt;height:30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kVCwMAAKgGAAAOAAAAZHJzL2Uyb0RvYy54bWysVV1v2yAUfZ+0/4B4X22nSZtGdaqsVadJ&#10;XRs1nfpMMI6tYWBA4mS/fveC47ofT9NeHC7cj8O5l5PLq30jyU5YV2uV0+wkpUQorotabXL68+n2&#10;y5QS55kqmNRK5PQgHL2af/502ZqZGOlKy0JYAkmUm7Ump5X3ZpYkjleiYe5EG6HgsNS2YR5Mu0kK&#10;y1rI3shklKZnSattYazmwjnYvYmHdB7yl6Xg/qEsnfBE5hSw+fC14bvGbzK/ZLONZaaqeQeD/QOK&#10;htUKivapbphnZGvrd6mamlvtdOlPuG4SXZY1F+EOcJssfXObVcWMCHcBcpzpaXL/Ly2/363M0gIN&#10;rXEzB0u8xb60Df4CPrIPZB16ssTeEw6bZ6OL0TiF9nI4O51enGVjZDN5iTbW+W9CNwQXObXQjMAR&#10;2905H12PLljMaVkXt7WUwcABENfSkh2D1jHOhfKjEC63zQ9dxH0YgbRrImxDq+P29LgNaMIoYaaA&#10;7VURqd7XtZt1XzVNv6aTkB7zDOEh7hvmqljOHRwa3fVjVhGGDy4aeNx6YVdV0ZK13NpHVuR0kgJI&#10;SooaqTmdZtGAyRydI3g4YnIDT8pLSqz2z7WvwjhgHzAlIuiBriXjvyK30lQsohoPSOi8AwX6CCZY&#10;A5zJywiElT9IgaWkehQlqQtoeuxAT2ksFJuThfquYoWI25NB/T4i1AwJMXMJ3e5zdwk+anzWUdv5&#10;Y2jE3QdHUvoyr4HFWesjQmWtfB/c1ErbCP91den7ytEf4A+owaXfr/fADVLTPaK1Lg5Li00LL8cZ&#10;fltDs+6Y80tmQV2gt6CY/gE+pdRtTnW3oqTS9s9H++gPjx5OKWlBrXLqfm+ZFZTI7wrk4CIbj1He&#10;gjGenI/AsMOT9fBEbZtrDa8qA202PCzR38vjsrS6eQZhXWBVOGKKQ+2ccm+PxrWPKgrSzMViEdxA&#10;0gzzd2plOCZHnnHwnvbPzJpOBTzox70+KhubvRGD6IuRSi+2Xpd1UApkOvLadQDkMIxSJ92ot0M7&#10;eL38wcz/AgAA//8DAFBLAwQUAAYACAAAACEALyCh590AAAAJAQAADwAAAGRycy9kb3ducmV2Lnht&#10;bEyPwU7DMBBE70j8g7VI3KidllYQsqlKERJXQkAc3XhJIuJ1artt+HvcExxHM5p5U6wnO4gj+dA7&#10;RshmCgRx40zPLUL99nxzByJEzUYPjgnhhwKsy8uLQufGnfiVjlVsRSrhkGuELsYxlzI0HVkdZm4k&#10;Tt6X81bHJH0rjdenVG4HOVdqJa3uOS10eqRtR813dbAIj/XHpvHxs477p9v+hW1Vve+3iNdX0+YB&#10;RKQp/oXhjJ/QoUxMO3dgE8SQ9HyVkggLlYE4+0otliB2CPfZEmRZyP8Pyl8AAAD//wMAUEsBAi0A&#10;FAAGAAgAAAAhALaDOJL+AAAA4QEAABMAAAAAAAAAAAAAAAAAAAAAAFtDb250ZW50X1R5cGVzXS54&#10;bWxQSwECLQAUAAYACAAAACEAOP0h/9YAAACUAQAACwAAAAAAAAAAAAAAAAAvAQAAX3JlbHMvLnJl&#10;bHNQSwECLQAUAAYACAAAACEAGLyZFQsDAACoBgAADgAAAAAAAAAAAAAAAAAuAgAAZHJzL2Uyb0Rv&#10;Yy54bWxQSwECLQAUAAYACAAAACEALyCh590AAAAJAQAADwAAAAAAAAAAAAAAAABlBQAAZHJzL2Rv&#10;d25yZXYueG1sUEsFBgAAAAAEAAQA8wAAAG8GAAAAAA==&#10;" fillcolor="#dbf0e6 [661]" strokecolor="#00b050" strokeweight="1pt">
                <v:stroke dashstyle="3 1"/>
                <v:shadow on="t" color="black" opacity="26214f" origin="-.5,-.5" offset=".74836mm,.74836mm"/>
                <v:textbox>
                  <w:txbxContent>
                    <w:p w14:paraId="0C3329CE" w14:textId="5712D0FC" w:rsidR="00D23A09" w:rsidRPr="005E61F9" w:rsidRDefault="00D23A09" w:rsidP="00D23A09">
                      <w:pPr>
                        <w:rPr>
                          <w:rFonts w:ascii="DFKai-SB" w:eastAsia="DFKai-SB" w:hAnsi="DFKai-SB"/>
                          <w:sz w:val="28"/>
                          <w:szCs w:val="28"/>
                        </w:rPr>
                      </w:pPr>
                      <w:r>
                        <w:t xml:space="preserve">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 xml:space="preserve">空軍 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戰鬥機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</w:t>
                      </w:r>
                      <w:r w:rsidR="00515C3D"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ab/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俘虜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商船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5E61F9"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抗日戰爭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飛虎隊</w:t>
                      </w:r>
                      <w:r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5E61F9" w:rsidRPr="005E61F9">
                        <w:rPr>
                          <w:rFonts w:ascii="DFKai-SB" w:eastAsia="DFKai-SB" w:hAnsi="DFKai-SB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Pr="005E61F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上海</w:t>
                      </w:r>
                    </w:p>
                  </w:txbxContent>
                </v:textbox>
              </v:rect>
            </w:pict>
          </mc:Fallback>
        </mc:AlternateContent>
      </w:r>
    </w:p>
    <w:p w14:paraId="35C0B87F" w14:textId="52CB9D63" w:rsidR="007E1BB7" w:rsidRDefault="00D23A09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F82DDE" wp14:editId="1A834B37">
                <wp:simplePos x="0" y="0"/>
                <wp:positionH relativeFrom="column">
                  <wp:posOffset>53671</wp:posOffset>
                </wp:positionH>
                <wp:positionV relativeFrom="paragraph">
                  <wp:posOffset>305794</wp:posOffset>
                </wp:positionV>
                <wp:extent cx="370936" cy="336430"/>
                <wp:effectExtent l="0" t="0" r="0" b="6985"/>
                <wp:wrapNone/>
                <wp:docPr id="36" name="橢圓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34D101" w14:textId="0FC6733D" w:rsidR="00147254" w:rsidRPr="00566961" w:rsidRDefault="00147254" w:rsidP="00147254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566961">
                              <w:rPr>
                                <w:b/>
                                <w:bCs/>
                                <w:color w:val="484F5E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F82DDE" id="橢圓 36" o:spid="_x0000_s1029" style="position:absolute;margin-left:4.25pt;margin-top:24.1pt;width:29.2pt;height:2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4NhjAIAAKE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6wGaJl1Gyg3t854iBPnbf8&#10;SmErXDMf7pjDMcOBxNURbvGQGrqKwiBR0oD78ZI+2mP34yslHY5tRf33LXOCEv3Z4FzEGR8FNwqb&#10;UTDb9gKwmWa4lCxPIjq4oEdROmgfcaOsYxR8YoZjrIry4MbLRcjrA3cSF+t1MsNZtixcm3vLI3jk&#10;Nfb1Q//InB36P+Dg3MA40s9mINtGTwPrbQCp0oAceBwYxz2Q2njYWXHR/HpPVofNuvoJAAD//wMA&#10;UEsDBBQABgAIAAAAIQCXwCoT2wAAAAcBAAAPAAAAZHJzL2Rvd25yZXYueG1sTI7BSsQwFEX3gv8Q&#10;nuDOSaZMS61NBxFmIQhinYXLpMk0ZZqX0mSm9e99rnR5uYd7T71f/ciudo5DQAnbjQBmsQtmwF7C&#10;8fPwUAKLSaFRY0Ar4dtG2De3N7WqTFjww17b1DMawVgpCS6lqeI8ds56FTdhskjdKcxeJYpzz82s&#10;Fhr3I8+EKLhXA9KDU5N9cbY7txcvYXnN27C6+evg33dHp3Pt34SW8v5ufX4Cluya/mD41Sd1aMhJ&#10;hwuayEYJZU6ghF2ZAaO6KB6BacLENgPe1Py/f/MDAAD//wMAUEsBAi0AFAAGAAgAAAAhALaDOJL+&#10;AAAA4QEAABMAAAAAAAAAAAAAAAAAAAAAAFtDb250ZW50X1R5cGVzXS54bWxQSwECLQAUAAYACAAA&#10;ACEAOP0h/9YAAACUAQAACwAAAAAAAAAAAAAAAAAvAQAAX3JlbHMvLnJlbHNQSwECLQAUAAYACAAA&#10;ACEASQeDYYwCAAChBQAADgAAAAAAAAAAAAAAAAAuAgAAZHJzL2Uyb0RvYy54bWxQSwECLQAUAAYA&#10;CAAAACEAl8AqE9sAAAAHAQAADwAAAAAAAAAAAAAAAADmBAAAZHJzL2Rvd25yZXYueG1sUEsFBgAA&#10;AAAEAAQA8wAAAO4FAAAAAA==&#10;" fillcolor="#fcce73 [1940]" stroked="f" strokeweight="1pt">
                <v:stroke joinstyle="miter"/>
                <v:textbox inset="0,0,0,0">
                  <w:txbxContent>
                    <w:p w14:paraId="3C34D101" w14:textId="0FC6733D" w:rsidR="00147254" w:rsidRPr="00566961" w:rsidRDefault="00147254" w:rsidP="00147254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 w:rsidRPr="00566961">
                        <w:rPr>
                          <w:b/>
                          <w:bCs/>
                          <w:color w:val="484F5E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2F4100E" w14:textId="725B5B0B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A38EA1" wp14:editId="7EF7F210">
                <wp:simplePos x="0" y="0"/>
                <wp:positionH relativeFrom="column">
                  <wp:posOffset>170575</wp:posOffset>
                </wp:positionH>
                <wp:positionV relativeFrom="paragraph">
                  <wp:posOffset>60349</wp:posOffset>
                </wp:positionV>
                <wp:extent cx="2847676" cy="1477010"/>
                <wp:effectExtent l="38100" t="57150" r="105410" b="142240"/>
                <wp:wrapNone/>
                <wp:docPr id="13" name="矩形: 圓角化對角角落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676" cy="1477010"/>
                        </a:xfrm>
                        <a:custGeom>
                          <a:avLst/>
                          <a:gdLst>
                            <a:gd name="connsiteX0" fmla="*/ 246173 w 2847676"/>
                            <a:gd name="connsiteY0" fmla="*/ 0 h 1477010"/>
                            <a:gd name="connsiteX1" fmla="*/ 766474 w 2847676"/>
                            <a:gd name="connsiteY1" fmla="*/ 0 h 1477010"/>
                            <a:gd name="connsiteX2" fmla="*/ 1338804 w 2847676"/>
                            <a:gd name="connsiteY2" fmla="*/ 0 h 1477010"/>
                            <a:gd name="connsiteX3" fmla="*/ 1885120 w 2847676"/>
                            <a:gd name="connsiteY3" fmla="*/ 0 h 1477010"/>
                            <a:gd name="connsiteX4" fmla="*/ 2847676 w 2847676"/>
                            <a:gd name="connsiteY4" fmla="*/ 0 h 1477010"/>
                            <a:gd name="connsiteX5" fmla="*/ 2847676 w 2847676"/>
                            <a:gd name="connsiteY5" fmla="*/ 0 h 1477010"/>
                            <a:gd name="connsiteX6" fmla="*/ 2847676 w 2847676"/>
                            <a:gd name="connsiteY6" fmla="*/ 397971 h 1477010"/>
                            <a:gd name="connsiteX7" fmla="*/ 2847676 w 2847676"/>
                            <a:gd name="connsiteY7" fmla="*/ 771325 h 1477010"/>
                            <a:gd name="connsiteX8" fmla="*/ 2847676 w 2847676"/>
                            <a:gd name="connsiteY8" fmla="*/ 1230837 h 1477010"/>
                            <a:gd name="connsiteX9" fmla="*/ 2601503 w 2847676"/>
                            <a:gd name="connsiteY9" fmla="*/ 1477010 h 1477010"/>
                            <a:gd name="connsiteX10" fmla="*/ 2055187 w 2847676"/>
                            <a:gd name="connsiteY10" fmla="*/ 1477010 h 1477010"/>
                            <a:gd name="connsiteX11" fmla="*/ 1560902 w 2847676"/>
                            <a:gd name="connsiteY11" fmla="*/ 1477010 h 1477010"/>
                            <a:gd name="connsiteX12" fmla="*/ 1118646 w 2847676"/>
                            <a:gd name="connsiteY12" fmla="*/ 1477010 h 1477010"/>
                            <a:gd name="connsiteX13" fmla="*/ 598346 w 2847676"/>
                            <a:gd name="connsiteY13" fmla="*/ 1477010 h 1477010"/>
                            <a:gd name="connsiteX14" fmla="*/ 0 w 2847676"/>
                            <a:gd name="connsiteY14" fmla="*/ 1477010 h 1477010"/>
                            <a:gd name="connsiteX15" fmla="*/ 0 w 2847676"/>
                            <a:gd name="connsiteY15" fmla="*/ 1477010 h 1477010"/>
                            <a:gd name="connsiteX16" fmla="*/ 0 w 2847676"/>
                            <a:gd name="connsiteY16" fmla="*/ 1079039 h 1477010"/>
                            <a:gd name="connsiteX17" fmla="*/ 0 w 2847676"/>
                            <a:gd name="connsiteY17" fmla="*/ 693377 h 1477010"/>
                            <a:gd name="connsiteX18" fmla="*/ 0 w 2847676"/>
                            <a:gd name="connsiteY18" fmla="*/ 246173 h 1477010"/>
                            <a:gd name="connsiteX19" fmla="*/ 246173 w 2847676"/>
                            <a:gd name="connsiteY19" fmla="*/ 0 h 14770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47676" h="1477010" fill="none" extrusionOk="0">
                              <a:moveTo>
                                <a:pt x="246173" y="0"/>
                              </a:moveTo>
                              <a:cubicBezTo>
                                <a:pt x="459286" y="-3455"/>
                                <a:pt x="557184" y="50371"/>
                                <a:pt x="766474" y="0"/>
                              </a:cubicBezTo>
                              <a:cubicBezTo>
                                <a:pt x="975764" y="-50371"/>
                                <a:pt x="1200221" y="486"/>
                                <a:pt x="1338804" y="0"/>
                              </a:cubicBezTo>
                              <a:cubicBezTo>
                                <a:pt x="1477387" y="-486"/>
                                <a:pt x="1619197" y="30813"/>
                                <a:pt x="1885120" y="0"/>
                              </a:cubicBezTo>
                              <a:cubicBezTo>
                                <a:pt x="2151043" y="-30813"/>
                                <a:pt x="2589186" y="39193"/>
                                <a:pt x="2847676" y="0"/>
                              </a:cubicBezTo>
                              <a:lnTo>
                                <a:pt x="2847676" y="0"/>
                              </a:lnTo>
                              <a:cubicBezTo>
                                <a:pt x="2856236" y="166303"/>
                                <a:pt x="2820145" y="201537"/>
                                <a:pt x="2847676" y="397971"/>
                              </a:cubicBezTo>
                              <a:cubicBezTo>
                                <a:pt x="2875207" y="594405"/>
                                <a:pt x="2817653" y="618775"/>
                                <a:pt x="2847676" y="771325"/>
                              </a:cubicBezTo>
                              <a:cubicBezTo>
                                <a:pt x="2877699" y="923875"/>
                                <a:pt x="2820446" y="1007647"/>
                                <a:pt x="2847676" y="1230837"/>
                              </a:cubicBezTo>
                              <a:cubicBezTo>
                                <a:pt x="2843131" y="1372986"/>
                                <a:pt x="2754063" y="1496779"/>
                                <a:pt x="2601503" y="1477010"/>
                              </a:cubicBezTo>
                              <a:cubicBezTo>
                                <a:pt x="2335456" y="1519869"/>
                                <a:pt x="2235108" y="1424857"/>
                                <a:pt x="2055187" y="1477010"/>
                              </a:cubicBezTo>
                              <a:cubicBezTo>
                                <a:pt x="1875266" y="1529163"/>
                                <a:pt x="1756866" y="1418619"/>
                                <a:pt x="1560902" y="1477010"/>
                              </a:cubicBezTo>
                              <a:cubicBezTo>
                                <a:pt x="1364939" y="1535401"/>
                                <a:pt x="1318805" y="1424082"/>
                                <a:pt x="1118646" y="1477010"/>
                              </a:cubicBezTo>
                              <a:cubicBezTo>
                                <a:pt x="918487" y="1529938"/>
                                <a:pt x="725492" y="1421406"/>
                                <a:pt x="598346" y="1477010"/>
                              </a:cubicBezTo>
                              <a:cubicBezTo>
                                <a:pt x="471200" y="1532614"/>
                                <a:pt x="298043" y="1414316"/>
                                <a:pt x="0" y="1477010"/>
                              </a:cubicBezTo>
                              <a:lnTo>
                                <a:pt x="0" y="1477010"/>
                              </a:lnTo>
                              <a:cubicBezTo>
                                <a:pt x="-13579" y="1316518"/>
                                <a:pt x="36839" y="1195668"/>
                                <a:pt x="0" y="1079039"/>
                              </a:cubicBezTo>
                              <a:cubicBezTo>
                                <a:pt x="-36839" y="962410"/>
                                <a:pt x="17493" y="875068"/>
                                <a:pt x="0" y="693377"/>
                              </a:cubicBezTo>
                              <a:cubicBezTo>
                                <a:pt x="-17493" y="511686"/>
                                <a:pt x="3621" y="443773"/>
                                <a:pt x="0" y="246173"/>
                              </a:cubicBezTo>
                              <a:cubicBezTo>
                                <a:pt x="297" y="102721"/>
                                <a:pt x="139675" y="-10408"/>
                                <a:pt x="246173" y="0"/>
                              </a:cubicBezTo>
                              <a:close/>
                            </a:path>
                            <a:path w="2847676" h="1477010" stroke="0" extrusionOk="0">
                              <a:moveTo>
                                <a:pt x="246173" y="0"/>
                              </a:moveTo>
                              <a:cubicBezTo>
                                <a:pt x="483869" y="-10398"/>
                                <a:pt x="687743" y="29101"/>
                                <a:pt x="818504" y="0"/>
                              </a:cubicBezTo>
                              <a:cubicBezTo>
                                <a:pt x="949265" y="-29101"/>
                                <a:pt x="1195691" y="6268"/>
                                <a:pt x="1364819" y="0"/>
                              </a:cubicBezTo>
                              <a:cubicBezTo>
                                <a:pt x="1533947" y="-6268"/>
                                <a:pt x="1721714" y="58112"/>
                                <a:pt x="1937150" y="0"/>
                              </a:cubicBezTo>
                              <a:cubicBezTo>
                                <a:pt x="2152586" y="-58112"/>
                                <a:pt x="2538939" y="60188"/>
                                <a:pt x="2847676" y="0"/>
                              </a:cubicBezTo>
                              <a:lnTo>
                                <a:pt x="2847676" y="0"/>
                              </a:lnTo>
                              <a:cubicBezTo>
                                <a:pt x="2858852" y="108112"/>
                                <a:pt x="2838353" y="245310"/>
                                <a:pt x="2847676" y="397971"/>
                              </a:cubicBezTo>
                              <a:cubicBezTo>
                                <a:pt x="2856999" y="550632"/>
                                <a:pt x="2831541" y="619967"/>
                                <a:pt x="2847676" y="832866"/>
                              </a:cubicBezTo>
                              <a:cubicBezTo>
                                <a:pt x="2863811" y="1045766"/>
                                <a:pt x="2845080" y="1115018"/>
                                <a:pt x="2847676" y="1230837"/>
                              </a:cubicBezTo>
                              <a:cubicBezTo>
                                <a:pt x="2847415" y="1353081"/>
                                <a:pt x="2731477" y="1464895"/>
                                <a:pt x="2601503" y="1477010"/>
                              </a:cubicBezTo>
                              <a:cubicBezTo>
                                <a:pt x="2456987" y="1496429"/>
                                <a:pt x="2293522" y="1430754"/>
                                <a:pt x="2159247" y="1477010"/>
                              </a:cubicBezTo>
                              <a:cubicBezTo>
                                <a:pt x="2024972" y="1523266"/>
                                <a:pt x="1808133" y="1433595"/>
                                <a:pt x="1664962" y="1477010"/>
                              </a:cubicBezTo>
                              <a:cubicBezTo>
                                <a:pt x="1521792" y="1520425"/>
                                <a:pt x="1225076" y="1427909"/>
                                <a:pt x="1092631" y="1477010"/>
                              </a:cubicBezTo>
                              <a:cubicBezTo>
                                <a:pt x="960186" y="1526111"/>
                                <a:pt x="758235" y="1434251"/>
                                <a:pt x="624361" y="1477010"/>
                              </a:cubicBezTo>
                              <a:cubicBezTo>
                                <a:pt x="490487" y="1519769"/>
                                <a:pt x="298177" y="1445805"/>
                                <a:pt x="0" y="1477010"/>
                              </a:cubicBezTo>
                              <a:lnTo>
                                <a:pt x="0" y="1477010"/>
                              </a:lnTo>
                              <a:cubicBezTo>
                                <a:pt x="-7752" y="1286119"/>
                                <a:pt x="20576" y="1162995"/>
                                <a:pt x="0" y="1066731"/>
                              </a:cubicBezTo>
                              <a:cubicBezTo>
                                <a:pt x="-20576" y="970467"/>
                                <a:pt x="37778" y="835865"/>
                                <a:pt x="0" y="693377"/>
                              </a:cubicBezTo>
                              <a:cubicBezTo>
                                <a:pt x="-37778" y="550889"/>
                                <a:pt x="35957" y="403041"/>
                                <a:pt x="0" y="246173"/>
                              </a:cubicBezTo>
                              <a:cubicBezTo>
                                <a:pt x="5663" y="107521"/>
                                <a:pt x="117242" y="342"/>
                                <a:pt x="2461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CE288" w14:textId="178302FC" w:rsidR="00341BB5" w:rsidRPr="00C456B6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</w:pPr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陳炳靖在</w:t>
                            </w:r>
                            <w:r w:rsidR="00553D1F">
                              <w:rPr>
                                <w:rFonts w:ascii="Microsoft JhengHei" w:eastAsia="Microsoft JhengHei" w:hAnsi="Microsoft JhengHei" w:cs="Aharon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   </w:t>
                            </w:r>
                            <w:r w:rsidR="00E86CC4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="006A309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  <w:t xml:space="preserve"> </w:t>
                            </w:r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上實習時，眼見船隻被炸</w:t>
                            </w:r>
                            <w:proofErr w:type="gramStart"/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沉</w:t>
                            </w:r>
                            <w:proofErr w:type="gramEnd"/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，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       </w:t>
                            </w:r>
                            <w:r w:rsidR="006A309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553D1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  <w:t xml:space="preserve"> </w:t>
                            </w:r>
                            <w:r w:rsidRPr="00C456B6">
                              <w:rPr>
                                <w:rFonts w:ascii="Microsoft JhengHei" w:eastAsia="Microsoft JhengHei" w:hAnsi="Microsoft JhengHei" w:cs="Aharoni" w:hint="cs"/>
                                <w:color w:val="484F5E" w:themeColor="text1"/>
                              </w:rPr>
                              <w:t>市區也遭到日軍轟炸。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A38EA1" id="矩形: 圓角化對角角落 13" o:spid="_x0000_s1030" style="position:absolute;margin-left:13.45pt;margin-top:4.75pt;width:224.25pt;height:116.3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847676,1477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8FIVwkAAKYkAAAOAAAAZHJzL2Uyb0RvYy54bWy0Wl1v3LgVfS/Q/yDMY4GJ+SmKRpxFmiBF&#10;gWATbFKkfZQ1Gs8gGmkqybG9v76HXzPkeDYjuW0eHMni5eG9PPfykObrXx53Tfaj7odt194s6Cuy&#10;yOq26lbb9u5m8Y+vH5bFIhvGsl2VTdfWN4unelj88ubPf3r9sL+uWbfpmlXdZ+ikHa4f9jeLzTju&#10;r6+uhmpT78rhVbevW3xcd/2uHPHa312t+vIBve+aK0ZIfvXQ9at931X1MOC3793HxRvb/3pdV+On&#10;9Xqox6y5WWBso/3Z25+35ufVm9fl9V1f7jfbyg+jfMEoduW2Beihq/flWGb3/fZZV7tt1XdDtx5f&#10;Vd3uqluvt1VtfYA3lJx482VT7mvrC4Iz7A9hGv533Va//viy/9wjDA/74XrAo/Hicd3vzP8YX/Zo&#10;g/V0CFb9OGYVfskKoXKVL7IK36hQCuM34bw6mlf3w/i3urNdlT8+DqOL9gpPNlarrC13IEXVte2w&#10;Het/YobWuwYT8JerjImcKp49ZAHIG5/Y/Cu2Idkmi4aC6XgGQSMIledCicsQsc0ECBZBUM6LgkzA&#10;iI0mYPAYoygkZeSyH7HRBAwRYfhJuIwRG03AkC/BiI0mYICjR1Y51l72IzbiWmlFL3NLvQQoNlKK&#10;ciYvA6GozvcoNqKMk4Kry0g6RsoJlWRCSsZGPh0vI6F6RE4RKWmhLk9TYjUdK85oKnOiCZuAlVi5&#10;ijfBrzizKaVFLvIJWInVZKw4w6Uu+CSo2Gh6CNNEv1imadx+Okqa6pdR4vbTUeJkn1BHadyeEqUJ&#10;1xOIEGf6FJS4fa45VxPylcZZPgUkbu+X3MtraJzgU9dpGhudVG1ohrugCspNEArVY+uVAp6y0ihK&#10;YkXWvhuMLIllAzRIeIUicDIEVkZmXDBGUsfGdJYxsjQ2ZrOMkXexMZ9ljHSKjcUsY2RJbCxnGYP8&#10;sXE+yxicjo3VLGNwNTYuZhmDfrGxnmVslpnY+iB1J3LslGTzWEZPaIb3WQw/IRqdxzRTuRPf53GN&#10;npAN77MGf0I31N5Z5ieEo/MYZ8pp4vs8zpmal5gnrEPVA318ieuxVTWb1MZuUsdFhk1qv8iwSb01&#10;DpfX+3I0lTE8Zg/RFmxz3IFl622DblrstrEVfxz7e7M1//Q91M5d96P+2tleRlNEXfm2wwx189ik&#10;ur/dVn+tf48NhNSscJOy5ELa2cTobGdSKlo4ukAoKsvy8M1tthKgtPv0zXWolVS563D5rEfseQhj&#10;LrUEhuTCZAfit10z0Yxg4IVjzPK0x5xqqt03aGeXQ8E36nZgM+EYlZQIl5zLZ30yWWiIRdsnB7RN&#10;2gAY9sSGXWHa0vg1bTxp59qHFqmdizsrZM64A6d5zskJOg4rhMtrPEluk+rc2NzOKWRswqbzsEoy&#10;4oIstRAkYRcrqMqli1eO3YE6+erPIxASt4+aA6ty7XJVMzDgpGNGhPCxIAR8/EN3/bZqBrDglDsG&#10;U66YTlnMlBQkdw5ToXOlbP04BNrtxyxDvNadjsy5FNI7JSmA064ZBzdd8aOCiUKmPrvt2YuQMXGS&#10;5QGZaQoH48xVMi/CZ4EEQA2NP7vN2suQeS40d9MM0iK2SYHCROCoxrHa+EwKu8yGaPut24uQkcjC&#10;1xUqmdbcLiOhZ8Wk0G6JBy7FlMceu23ci2CFMiXSmUrOcqzkUSjBtlB9qKAgYgLrzZJzvTRlQ/1w&#10;FeNc+9AitXPtl5RL0NkUMAQ+x24/HhvPizBRVMs8Tz56KLfvMlZmIb1YW5bHPnXOhFNwYQqoAjPs&#10;YMBOcg7ObcCmox17lJSC0al3YdUS2NQl9He++UV5qmvMr0uUMIWeozmmHFXDUXqJtQYZHX08s/Sf&#10;hLHphtoNwqiPi9JjGPvuO85z4cT/RXkU3JQpQxk4w3XiTI71wK+lqClpZhe0kMSpiPOLZeq2lx7I&#10;ydyH7lmP1LBSu8Kds5QvFGWm8MpvOhwKEtdYWax3z7rEtCqvw2VBnf4/cFdDaUlHnOl4EB9QGK4M&#10;L5/1ySQvQqnEKlMkoT4nJtIIhsQPYuK4MocBhhapXWgvoad8QYTUSt1lYAH3KoAJydNEjsc2W3xg&#10;Sr0KkCgCPCn/gKVS+BmnGmmVpFL4Ywi4WXDoY5vvk+oSGnP46CohEdC7Sa2AQ5IUvuRRzHNaKGN/&#10;X6A+lPDbM1Rjo0ATnxQ3qsINTIDTOpVF/436gPTQYUGEsBEsWeQZ01yysCJyAhmUDIxiC+JTZbbu&#10;IUxo5buWDItiEm1aGGkfFBc0UuozpDBGGwYW/8kr5XH65liNfKMqLPNQuYIl4aSMSWhLH22GM8Uk&#10;JJSgGgWl+JNF+RyyNhl8EFw5hEwcTSULiD2PyzGq5CtWSp57cs6EFZocRQ+2TicKU0PNB3IJaYRX&#10;tDR5vv8EMRQQF9xz7UOLcyFZYvPgpxH5h2oegzOCJHQBoTnU2rmRkTxHehirSUm+PPapFRFp8YAG&#10;UE5qo7AVWHOeBWKu+Dj2iEJWFIl3htMu7oJwgor2DG2m+oA88wmDRD2RH1Qx4eIMZsVI87UH4nw4&#10;ArExP/5teeia7eoDzj2MQrFXB+p3TZ/9KHEQcnsXZilp1dij4eRXJ4ZlVdXteNZ43w/j+3LYOITh&#10;aTAvnguu49pePfDHNd39WPdfNquH7La5738rVzcLU9LB2dV2wI0ElH/3giMfpoj5t8jK5g4XKkYc&#10;B/Xd+G07buxlgHCKY0ZwdLEpq+/2YLxs9pvSjUrYbhw/fWvL1cNg7Fs0zqvjBQD7ND41tYln0/5W&#10;r7PtypwVWZA/iJON/aZc1Q5fRvgHC4tpOzStzUnVoW/6s76dG769MXXjPhi7PwscYNwI0gk8WFjk&#10;rh0Pxrtt2/Xn0JvD7K9deww/Co15HB9vHxGbm4VdoMxvbrvV0+feTJrVwcO++rDFZH0sh/Fz2eNq&#10;A+YW92XGT/ixbjqc4uFAzj4tsk3X/37u96Y9rnzg6yJ7wF2Vm8Xw7/uyrxdZ8/cWl0E0xVEJzg3t&#10;CxQEw0sff7mNv7T3u3cdMgNVHaOzj6b92ITHdd/tvuFazVuDik9lWwEbf2AZ+/DybsQ7PuFiTlW/&#10;fWufcaEFCfqx/bKvTOcmzoZ4Xx+/lf0+M4/gM/YFv3bhXkt5HW6FmOQ+tDWWbff2fuzWW3NlxAbd&#10;xdW/4DKMpZK/uGNu28TvttXxetGb/wAAAP//AwBQSwMEFAAGAAgAAAAhABcYxPbbAAAACAEAAA8A&#10;AABkcnMvZG93bnJldi54bWxMj8FOwzAMhu9IvENkJG4sXZVtXWk6ISROXGBw4ZY2pq3WOKXJuvD2&#10;mBMc7f/X58/VIblRLDiHwZOG9SoDgdR6O1Cn4f3t6a4AEaIha0ZPqOEbAxzq66vKlNZf6BWXY+wE&#10;QyiURkMf41RKGdoenQkrPyFx9ulnZyKPcyftbC4Md6PMs2wrnRmIL/Rmwsce29Px7JiikpK756L4&#10;ahZ3SvYjKvditb69SQ/3ICKm+FeGX31Wh5qdGn8mG8SoId/uualhvwHBsdptFIiG9ypfg6wr+f+B&#10;+gcAAP//AwBQSwECLQAUAAYACAAAACEAtoM4kv4AAADhAQAAEwAAAAAAAAAAAAAAAAAAAAAAW0Nv&#10;bnRlbnRfVHlwZXNdLnhtbFBLAQItABQABgAIAAAAIQA4/SH/1gAAAJQBAAALAAAAAAAAAAAAAAAA&#10;AC8BAABfcmVscy8ucmVsc1BLAQItABQABgAIAAAAIQC1j8FIVwkAAKYkAAAOAAAAAAAAAAAAAAAA&#10;AC4CAABkcnMvZTJvRG9jLnhtbFBLAQItABQABgAIAAAAIQAXGMT22wAAAAgBAAAPAAAAAAAAAAAA&#10;AAAAALELAABkcnMvZG93bnJldi54bWxQSwUGAAAAAAQABADzAAAAuQwAAAAA&#10;" adj="-11796480,,5400" path="m246173,l2847676,r,l2847676,1230837v,135958,-110215,246173,-246173,246173l,1477010r,l,246173c,110215,110215,,246173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246173,0;2847676,0;2847676,0;2847676,1230837;2601503,1477010;0,1477010;0,1477010;0,246173;246173,0" o:connectangles="0,0,0,0,0,0,0,0,0" textboxrect="0,0,2847676,1477010"/>
                <v:textbox>
                  <w:txbxContent>
                    <w:p w14:paraId="31ECE288" w14:textId="178302FC" w:rsidR="00341BB5" w:rsidRPr="00C456B6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</w:pPr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陳炳靖在</w:t>
                      </w:r>
                      <w:r w:rsidR="00553D1F">
                        <w:rPr>
                          <w:rFonts w:ascii="Microsoft JhengHei" w:eastAsia="Microsoft JhengHei" w:hAnsi="Microsoft JhengHei" w:cs="Aharoni" w:hint="eastAsia"/>
                          <w:color w:val="484F5E" w:themeColor="text1"/>
                        </w:rPr>
                        <w:t xml:space="preserve">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   </w:t>
                      </w:r>
                      <w:r w:rsidR="00E86CC4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</w:t>
                      </w:r>
                      <w:r w:rsidR="006A309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  <w:t xml:space="preserve"> </w:t>
                      </w:r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上實習時，眼見船隻被炸</w:t>
                      </w:r>
                      <w:proofErr w:type="gramStart"/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沉</w:t>
                      </w:r>
                      <w:proofErr w:type="gramEnd"/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，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       </w:t>
                      </w:r>
                      <w:r w:rsidR="006A309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553D1F"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  <w:t xml:space="preserve"> </w:t>
                      </w:r>
                      <w:r w:rsidRPr="00C456B6">
                        <w:rPr>
                          <w:rFonts w:ascii="Microsoft JhengHei" w:eastAsia="Microsoft JhengHei" w:hAnsi="Microsoft JhengHei" w:cs="Aharoni" w:hint="cs"/>
                          <w:color w:val="484F5E" w:themeColor="text1"/>
                        </w:rPr>
                        <w:t>市區也遭到日軍轟炸。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F77D7D" wp14:editId="7BD0F1A2">
                <wp:simplePos x="0" y="0"/>
                <wp:positionH relativeFrom="column">
                  <wp:posOffset>1132816</wp:posOffset>
                </wp:positionH>
                <wp:positionV relativeFrom="paragraph">
                  <wp:posOffset>184162</wp:posOffset>
                </wp:positionV>
                <wp:extent cx="681487" cy="379562"/>
                <wp:effectExtent l="0" t="0" r="0" b="190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7" cy="379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2EE0C" w14:textId="15D2375F" w:rsidR="00132C6C" w:rsidRPr="00905E78" w:rsidRDefault="00905E78" w:rsidP="00132C6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905E78">
                              <w:rPr>
                                <w:rFonts w:hint="eastAsia"/>
                                <w:color w:val="FF0000"/>
                              </w:rPr>
                              <w:t>商船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77D7D" id="矩形 42" o:spid="_x0000_s1031" style="position:absolute;margin-left:89.2pt;margin-top:14.5pt;width:53.65pt;height:29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02wdgIAAEcFAAAOAAAAZHJzL2Uyb0RvYy54bWysVEtv2zAMvg/YfxB0X51kSR9BnSJI0WFA&#10;0RZth54VWYoNyKJGKbGzXz9KdpyuLXYY5oMs8fGR/ETq8qqtDdsp9BXYnI9PRpwpK6Go7CbnP55v&#10;vpxz5oOwhTBgVc73yvOrxedPl42bqwmUYAqFjECsnzcu52UIbp5lXpaqFv4EnLKk1IC1CHTETVag&#10;aAi9NtlkNDrNGsDCIUjlPUmvOyVfJHytlQz3WnsVmMk55RbSimldxzVbXIr5BoUrK9mnIf4hi1pU&#10;loIOUNciCLbF6h1UXUkEDzqcSKgz0LqSKtVA1YxHb6p5KoVTqRYix7uBJv//YOXd7sk9INHQOD/3&#10;tI1VtBrr+Kf8WJvI2g9kqTYwScLT8/H0/IwzSaqvZxez00kkMzs6O/Thm4KaxU3Oke4iUSR2tz50&#10;pgeTGMvCTWVMug9j/xAQZpRkxwzTLuyNinbGPirNqoJymqQAqXnUyiDbCbp2IaWyYdypSlGoTjwb&#10;0denPHikAhJgRNaU0IDdA8TGfI/dldPbR1eVem9wHv0tsc558EiRwYbBua4s4EcAhqrqI3f2B5I6&#10;aiJLoV23xE3OZ9EyStZQ7B+QIXSz4J28qeiCboUPDwKp+WlMaKDDPS3aQJNz6HeclYC/PpJHe+pJ&#10;0nLW0DDl3P/cClScme+WuvViPJ3G6UuH6exsQgd8rVm/1thtvQK6uDE9HU6mbbQP5rDVCPULzf0y&#10;RiWVsJJi51wGPBxWoRtyejmkWi6TGU2cE+HWPjkZwSPPsQGf2xeBru/SQO19B4fBE/M3zdrZRk8L&#10;y20AXaVOPvLa3wBNa2ql/mWJz8Hrc7I6vn+L3wAAAP//AwBQSwMEFAAGAAgAAAAhAE66aFndAAAA&#10;CQEAAA8AAABkcnMvZG93bnJldi54bWxMj8tOwzAQRfdI/IM1SOyoQwTUTeNUgIQQ6qKiwN6x3SQi&#10;Hke28+jfM6xgeTVHd84td4vr2WRD7DxKuF1lwCxqbzpsJHx+vNwIYDEpNKr3aCWcbYRddXlRqsL4&#10;Gd/tdEwNoxKMhZLQpjQUnEfdWqfiyg8W6XbywalEMTTcBDVTuet5nmUP3KkO6UOrBvvcWv19HJ2E&#10;L396mp2u8W06H7rxdR+0Fnspr6+Wxy2wZJf0B8OvPqlDRU61H9FE1lNeiztCJeQb2kRALu7XwGoJ&#10;QgjgVcn/L6h+AAAA//8DAFBLAQItABQABgAIAAAAIQC2gziS/gAAAOEBAAATAAAAAAAAAAAAAAAA&#10;AAAAAABbQ29udGVudF9UeXBlc10ueG1sUEsBAi0AFAAGAAgAAAAhADj9If/WAAAAlAEAAAsAAAAA&#10;AAAAAAAAAAAALwEAAF9yZWxzLy5yZWxzUEsBAi0AFAAGAAgAAAAhANobTbB2AgAARwUAAA4AAAAA&#10;AAAAAAAAAAAALgIAAGRycy9lMm9Eb2MueG1sUEsBAi0AFAAGAAgAAAAhAE66aFndAAAACQEAAA8A&#10;AAAAAAAAAAAAAAAA0AQAAGRycy9kb3ducmV2LnhtbFBLBQYAAAAABAAEAPMAAADaBQAAAAA=&#10;" filled="f" stroked="f" strokeweight="1pt">
                <v:textbox>
                  <w:txbxContent>
                    <w:p w14:paraId="10F2EE0C" w14:textId="15D2375F" w:rsidR="00132C6C" w:rsidRPr="00905E78" w:rsidRDefault="00905E78" w:rsidP="00132C6C">
                      <w:pPr>
                        <w:jc w:val="center"/>
                        <w:rPr>
                          <w:color w:val="FF0000"/>
                        </w:rPr>
                      </w:pPr>
                      <w:r w:rsidRPr="00905E78">
                        <w:rPr>
                          <w:rFonts w:hint="eastAsia"/>
                          <w:color w:val="FF0000"/>
                        </w:rPr>
                        <w:t>商船</w:t>
                      </w:r>
                    </w:p>
                  </w:txbxContent>
                </v:textbox>
              </v:rect>
            </w:pict>
          </mc:Fallback>
        </mc:AlternateContent>
      </w:r>
    </w:p>
    <w:p w14:paraId="33AB2CF1" w14:textId="2F1F7142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692961" wp14:editId="58573D10">
                <wp:simplePos x="0" y="0"/>
                <wp:positionH relativeFrom="column">
                  <wp:posOffset>1759788</wp:posOffset>
                </wp:positionH>
                <wp:positionV relativeFrom="paragraph">
                  <wp:posOffset>173474</wp:posOffset>
                </wp:positionV>
                <wp:extent cx="681487" cy="379562"/>
                <wp:effectExtent l="0" t="0" r="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7" cy="379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A57F4E" w14:textId="2463C2B9" w:rsidR="006A309F" w:rsidRPr="00905E78" w:rsidRDefault="006A309F" w:rsidP="006A309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上海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92961" id="矩形 3" o:spid="_x0000_s1032" style="position:absolute;margin-left:138.55pt;margin-top:13.65pt;width:53.65pt;height:29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T9dQIAAEcFAAAOAAAAZHJzL2Uyb0RvYy54bWysVEtv2zAMvg/YfxB0X51k6SuoUwQpMgwo&#10;2qDt0LMiS7UBWdQoJXb260fJjtO1xQ7DcnAkPj6SH0ldXbe1YTuFvgKb8/HJiDNlJRSVfcn5j6fV&#10;lwvOfBC2EAasyvleeX49//zpqnEzNYESTKGQEYj1s8blvAzBzbLMy1LVwp+AU5aUGrAWga74khUo&#10;GkKvTTYZjc6yBrBwCFJ5T9KbTsnnCV9rJcO91l4FZnJOuYX0xfTdxG82vxKzFxSurGSfhviHLGpR&#10;WQo6QN2IINgWq3dQdSURPOhwIqHOQOtKqlQDVTMevanmsRROpVqIHO8Gmvz/g5V3u0e3RqKhcX7m&#10;6RiraDXW8Z/yY20iaz+QpdrAJAnPLsbTi3POJKm+nl+enk0imdnR2aEP3xTULB5yjtSLRJHY3frQ&#10;mR5MYiwLq8qY1A9j/xAQZpRkxwzTKeyNinbGPijNqoJymqQAaXjU0iDbCWq7kFLZMO5UpShUJz4d&#10;0a9PefBIBSTAiKwpoQG7B4iD+R67K6e3j64qzd7gPPpbYp3z4JEigw2Dc11ZwI8ADFXVR+7sDyR1&#10;1ESWQrtpiRtqV7SMkg0U+zUyhG4XvJOrihp0K3xYC6ThpzWhhQ739NEGmpxDf+KsBPz1kTza00yS&#10;lrOGlinn/udWoOLMfLc0rZfj6TRuX7pMT88ndMHXms1rjd3WS6DGjenpcDIdo30wh6NGqJ9p7xcx&#10;KqmElRQ75zLg4bIM3ZLTyyHVYpHMaOOcCLf20ckIHnmOA/jUPgt0/ZQGGu87OCyemL0Z1s42elpY&#10;bAPoKk3ykde+A7StaZT6lyU+B6/vyer4/s1/AwAA//8DAFBLAwQUAAYACAAAACEAoIyUgN0AAAAJ&#10;AQAADwAAAGRycy9kb3ducmV2LnhtbEyPy07DMBBF90j8gzVI7KjTh2iUxqkACSHUBaLQvWNPk4h4&#10;HMXOo3/PdAW7Gd2jO2fy/exaMWIfGk8KlosEBJLxtqFKwffX60MKIkRNVreeUMEFA+yL25tcZ9ZP&#10;9InjMVaCSyhkWkEdY5dJGUyNToeF75A4O/ve6chrX0nb64nLXStXSfIonW6IL9S6w5cazc9xcApO&#10;/vw8OVPS+3j5aIa3Q29MelDq/m5+2oGIOMc/GK76rA4FO5V+IBtEq2C13S4ZvQ5rEAys080GRKkg&#10;5UAWufz/QfELAAD//wMAUEsBAi0AFAAGAAgAAAAhALaDOJL+AAAA4QEAABMAAAAAAAAAAAAAAAAA&#10;AAAAAFtDb250ZW50X1R5cGVzXS54bWxQSwECLQAUAAYACAAAACEAOP0h/9YAAACUAQAACwAAAAAA&#10;AAAAAAAAAAAvAQAAX3JlbHMvLnJlbHNQSwECLQAUAAYACAAAACEA4bpk/XUCAABHBQAADgAAAAAA&#10;AAAAAAAAAAAuAgAAZHJzL2Uyb0RvYy54bWxQSwECLQAUAAYACAAAACEAoIyUgN0AAAAJAQAADwAA&#10;AAAAAAAAAAAAAADPBAAAZHJzL2Rvd25yZXYueG1sUEsFBgAAAAAEAAQA8wAAANkFAAAAAA==&#10;" filled="f" stroked="f" strokeweight="1pt">
                <v:textbox>
                  <w:txbxContent>
                    <w:p w14:paraId="1EA57F4E" w14:textId="2463C2B9" w:rsidR="006A309F" w:rsidRPr="00905E78" w:rsidRDefault="006A309F" w:rsidP="006A309F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上海</w:t>
                      </w:r>
                    </w:p>
                  </w:txbxContent>
                </v:textbox>
              </v:rect>
            </w:pict>
          </mc:Fallback>
        </mc:AlternateContent>
      </w:r>
      <w:r w:rsidR="00437296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BA7FA9" wp14:editId="6DB88678">
                <wp:simplePos x="0" y="0"/>
                <wp:positionH relativeFrom="column">
                  <wp:posOffset>3562709</wp:posOffset>
                </wp:positionH>
                <wp:positionV relativeFrom="paragraph">
                  <wp:posOffset>303913</wp:posOffset>
                </wp:positionV>
                <wp:extent cx="370936" cy="336430"/>
                <wp:effectExtent l="0" t="0" r="0" b="6985"/>
                <wp:wrapNone/>
                <wp:docPr id="37" name="橢圓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06B1E" w14:textId="29211336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BA7FA9" id="橢圓 37" o:spid="_x0000_s1033" style="position:absolute;margin-left:280.55pt;margin-top:23.95pt;width:29.2pt;height:2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gSjQIAAKEFAAAOAAAAZHJzL2Uyb0RvYy54bWysVMFu2zAMvQ/YPwi6r3aaLt2COkXQosOA&#10;ri3WDj0rslQLkEVNUmJnXz9Ksp1tbXcYloNCUeQj+Uzy7LxvNdkJ5xWYis6OSkqE4VAr81TRbw9X&#10;7z5Q4gMzNdNgREX3wtPz1ds3Z51dimNoQNfCEQQxftnZijYh2GVReN6IlvkjsMLgowTXsoBX91TU&#10;jnWI3uriuCwXRQeutg648B61l/mRrhK+lIKHWym9CERXFHML6XTp3MSzWJ2x5ZNjtlF8SIP9QxYt&#10;UwaDTlCXLDCydeoZVKu4Aw8yHHFoC5BScZFqwGpm5R/V3DfMilQLkuPtRJP/f7D8Zndv7xzS0Fm/&#10;9CjGKnrp2viP+ZE+kbWfyBJ9IByV89Py43xBCcen+XxxMk9kFgdn63z4JKAlUaio0FpZH8thS7a7&#10;9gFjovVoFdUetKqvlNbpEltAXGhHdgw/HuNcmDBL7nrbfoE66xcl/vJnRDV+7Kw+GdUYIjVTREoB&#10;fwuiTQxlIAbN+URNceAiSWGvRbTT5quQRNVY/XFKZEJ+nqNvWC2y+v2ruSTAiCwx/oSdi3wFO2c5&#10;2EdXkbp8ci7/llh2njxSZDBhcm6VAfcSgEbmh8jZfiQpUxNZCv2mR24qehoto2YD9f7OEQd56rzl&#10;Vwpb4Zr5cMccjhkOJK6OcIuH1NBVFAaJkgbcj5f00R67H18p6XBsK+q/b5kTlOjPBucizvgouFHY&#10;jILZtheAzTTDpWR5EtHBBT2K0kH7iBtlHaPgEzMcY1WUBzdeLkJeH7iTuFivkxnOsmXh2txbHsEj&#10;r7GvH/pH5uzQ/wEH5wbGkX42A9k2ehpYbwNIlQbkwOPAOO6B1MbDzoqL5td7sjps1tVPAAAA//8D&#10;AFBLAwQUAAYACAAAACEAtMdh794AAAAKAQAADwAAAGRycy9kb3ducmV2LnhtbEyPQUvEMBCF74L/&#10;IYzgzU0q22q7TRcR9iAIYt2Dx6TJNsVmUprstv57x5Meh/fx3jf1fvUju9g5DgElZBsBzGIXzIC9&#10;hOPH4e4RWEwKjRoDWgnfNsK+ub6qVWXCgu/20qaeUQnGSklwKU0V57Fz1qu4CZNFyk5h9irROffc&#10;zGqhcj/yeyEK7tWAtODUZJ+d7b7as5ewvORtWN38efBv26PTufavQkt5e7M+7YAlu6Y/GH71SR0a&#10;ctLhjCayUUJeZBmhErYPJTACiqzMgWkihSiBNzX//0LzAwAA//8DAFBLAQItABQABgAIAAAAIQC2&#10;gziS/gAAAOEBAAATAAAAAAAAAAAAAAAAAAAAAABbQ29udGVudF9UeXBlc10ueG1sUEsBAi0AFAAG&#10;AAgAAAAhADj9If/WAAAAlAEAAAsAAAAAAAAAAAAAAAAALwEAAF9yZWxzLy5yZWxzUEsBAi0AFAAG&#10;AAgAAAAhAJzoWBKNAgAAoQUAAA4AAAAAAAAAAAAAAAAALgIAAGRycy9lMm9Eb2MueG1sUEsBAi0A&#10;FAAGAAgAAAAhALTHYe/eAAAACgEAAA8AAAAAAAAAAAAAAAAA5wQAAGRycy9kb3ducmV2LnhtbFBL&#10;BQYAAAAABAAEAPMAAADyBQAAAAA=&#10;" fillcolor="#fcce73 [1940]" stroked="f" strokeweight="1pt">
                <v:stroke joinstyle="miter"/>
                <v:textbox inset="0,0,0,0">
                  <w:txbxContent>
                    <w:p w14:paraId="40306B1E" w14:textId="29211336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8E78D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3903" behindDoc="0" locked="0" layoutInCell="1" allowOverlap="1" wp14:anchorId="1D1B828D" wp14:editId="2918F69E">
                <wp:simplePos x="0" y="0"/>
                <wp:positionH relativeFrom="column">
                  <wp:posOffset>1234439</wp:posOffset>
                </wp:positionH>
                <wp:positionV relativeFrom="paragraph">
                  <wp:posOffset>391795</wp:posOffset>
                </wp:positionV>
                <wp:extent cx="73025" cy="1847850"/>
                <wp:effectExtent l="0" t="19050" r="4498975" b="38100"/>
                <wp:wrapNone/>
                <wp:docPr id="8" name="接點: 弧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025" cy="1847850"/>
                        </a:xfrm>
                        <a:prstGeom prst="curvedConnector3">
                          <a:avLst>
                            <a:gd name="adj1" fmla="val -6092442"/>
                          </a:avLst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227D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接點: 弧形 8" o:spid="_x0000_s1026" type="#_x0000_t38" style="position:absolute;margin-left:97.2pt;margin-top:30.85pt;width:5.75pt;height:145.5pt;flip:x;z-index:251643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Pj1gEAAO8DAAAOAAAAZHJzL2Uyb0RvYy54bWysU8lu2zAQvRfoPxC8x1pix65gOQcHbQ9F&#10;G3T5AIYaWiy4gWQk+e87pBUlaIsCLXohhst7M+/NcH87aUUG8EFa09JqVVIChttOmlNLv319e7Wj&#10;JERmOqasgZaeIdDbw+tX+9E1UNveqg48QRITmtG1tI/RNUUReA+ahZV1YPBSWK9ZxK0/FZ1nI7Jr&#10;VdRleVOM1nfOWw4h4Ond5ZIeMr8QwOMnIQJEolqKtcW8+rw+pLU47Flz8sz1ks9lsH+oQjNpMOlC&#10;dcciI49e/kKlJfc2WBFX3OrCCiE5ZA2opip/UvOlZw6yFjQnuMWm8P9o+cfhaO492jC60AR375OK&#10;SXhNhJLuPfY068JKyZRtOy+2wRQJx8PtdVlvKOF4U+3W290m21pcaBKd8yG+A6tJClrKH/0A3dEa&#10;g+2x/jonYMOHELODHTFM46iw7ntFidAKGzIwRa5uyjf1el2nniH5DMDoiT6hlSFjSzfbai7iWVWO&#10;4lnB5dlnEER2WP1FXx44OCpPMBXm5hxMrOZUyuDrBBNSqQVY5rr/CJzfJyjkYfwb8ILIma2JC1hL&#10;Y/3vssfpqWRxeY9OvdCdwgfbnXO/8wVOVTZz/gFpbF/uM/z5nx5+AAAA//8DAFBLAwQUAAYACAAA&#10;ACEAafyIvN8AAAAKAQAADwAAAGRycy9kb3ducmV2LnhtbEyPy07DMBBF90j8gzVI7KiT0GeIUyGk&#10;SlSsKEiUnRMPSUQ8NrHThr9nWMHyao7uPVNsJ9uLEw6hc6QgnSUgkGpnOmoUvL7sbtYgQtRkdO8I&#10;FXxjgG15eVHo3LgzPePpEBvBJRRyraCN0edShrpFq8PMeSS+fbjB6shxaKQZ9JnLbS+zJFlKqzvi&#10;hVZ7fGix/jyMVsHkcW9SZyl87Xz12I3749Pbu1LXV9P9HYiIU/yD4Vef1aFkp8qNZILoOW/mc0YV&#10;LNMVCAayZLEBUSm4XWQrkGUh/79Q/gAAAP//AwBQSwECLQAUAAYACAAAACEAtoM4kv4AAADhAQAA&#10;EwAAAAAAAAAAAAAAAAAAAAAAW0NvbnRlbnRfVHlwZXNdLnhtbFBLAQItABQABgAIAAAAIQA4/SH/&#10;1gAAAJQBAAALAAAAAAAAAAAAAAAAAC8BAABfcmVscy8ucmVsc1BLAQItABQABgAIAAAAIQDIy/Pj&#10;1gEAAO8DAAAOAAAAAAAAAAAAAAAAAC4CAABkcnMvZTJvRG9jLnhtbFBLAQItABQABgAIAAAAIQBp&#10;/Ii83wAAAAoBAAAPAAAAAAAAAAAAAAAAADAEAABkcnMvZG93bnJldi54bWxQSwUGAAAAAAQABADz&#10;AAAAPAUAAAAA&#10;" adj="-1315967" strokecolor="#faaf17 [3204]" strokeweight="4.5pt">
                <v:stroke joinstyle="miter"/>
              </v:shape>
            </w:pict>
          </mc:Fallback>
        </mc:AlternateContent>
      </w:r>
    </w:p>
    <w:p w14:paraId="04490253" w14:textId="41AA10B9" w:rsidR="006A54F4" w:rsidRDefault="00BA0C7C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43E13B2" wp14:editId="07DB38BB">
                <wp:simplePos x="0" y="0"/>
                <wp:positionH relativeFrom="margin">
                  <wp:align>right</wp:align>
                </wp:positionH>
                <wp:positionV relativeFrom="paragraph">
                  <wp:posOffset>105410</wp:posOffset>
                </wp:positionV>
                <wp:extent cx="2692400" cy="914400"/>
                <wp:effectExtent l="38100" t="57150" r="107950" b="133350"/>
                <wp:wrapNone/>
                <wp:docPr id="14" name="矩形: 圓角化對角角落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914400"/>
                        </a:xfrm>
                        <a:custGeom>
                          <a:avLst/>
                          <a:gdLst>
                            <a:gd name="connsiteX0" fmla="*/ 152403 w 2692400"/>
                            <a:gd name="connsiteY0" fmla="*/ 0 h 914400"/>
                            <a:gd name="connsiteX1" fmla="*/ 635002 w 2692400"/>
                            <a:gd name="connsiteY1" fmla="*/ 0 h 914400"/>
                            <a:gd name="connsiteX2" fmla="*/ 1117602 w 2692400"/>
                            <a:gd name="connsiteY2" fmla="*/ 0 h 914400"/>
                            <a:gd name="connsiteX3" fmla="*/ 1600201 w 2692400"/>
                            <a:gd name="connsiteY3" fmla="*/ 0 h 914400"/>
                            <a:gd name="connsiteX4" fmla="*/ 2159001 w 2692400"/>
                            <a:gd name="connsiteY4" fmla="*/ 0 h 914400"/>
                            <a:gd name="connsiteX5" fmla="*/ 2692400 w 2692400"/>
                            <a:gd name="connsiteY5" fmla="*/ 0 h 914400"/>
                            <a:gd name="connsiteX6" fmla="*/ 2692400 w 2692400"/>
                            <a:gd name="connsiteY6" fmla="*/ 0 h 914400"/>
                            <a:gd name="connsiteX7" fmla="*/ 2692400 w 2692400"/>
                            <a:gd name="connsiteY7" fmla="*/ 380999 h 914400"/>
                            <a:gd name="connsiteX8" fmla="*/ 2692400 w 2692400"/>
                            <a:gd name="connsiteY8" fmla="*/ 761997 h 914400"/>
                            <a:gd name="connsiteX9" fmla="*/ 2539997 w 2692400"/>
                            <a:gd name="connsiteY9" fmla="*/ 914400 h 914400"/>
                            <a:gd name="connsiteX10" fmla="*/ 2082798 w 2692400"/>
                            <a:gd name="connsiteY10" fmla="*/ 914400 h 914400"/>
                            <a:gd name="connsiteX11" fmla="*/ 1650998 w 2692400"/>
                            <a:gd name="connsiteY11" fmla="*/ 914400 h 914400"/>
                            <a:gd name="connsiteX12" fmla="*/ 1117599 w 2692400"/>
                            <a:gd name="connsiteY12" fmla="*/ 914400 h 914400"/>
                            <a:gd name="connsiteX13" fmla="*/ 634999 w 2692400"/>
                            <a:gd name="connsiteY13" fmla="*/ 914400 h 914400"/>
                            <a:gd name="connsiteX14" fmla="*/ 0 w 2692400"/>
                            <a:gd name="connsiteY14" fmla="*/ 914400 h 914400"/>
                            <a:gd name="connsiteX15" fmla="*/ 0 w 2692400"/>
                            <a:gd name="connsiteY15" fmla="*/ 914400 h 914400"/>
                            <a:gd name="connsiteX16" fmla="*/ 0 w 2692400"/>
                            <a:gd name="connsiteY16" fmla="*/ 533402 h 914400"/>
                            <a:gd name="connsiteX17" fmla="*/ 0 w 2692400"/>
                            <a:gd name="connsiteY17" fmla="*/ 152403 h 914400"/>
                            <a:gd name="connsiteX18" fmla="*/ 152403 w 2692400"/>
                            <a:gd name="connsiteY18" fmla="*/ 0 h 91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2400" h="914400" fill="none" extrusionOk="0">
                              <a:moveTo>
                                <a:pt x="152403" y="0"/>
                              </a:moveTo>
                              <a:cubicBezTo>
                                <a:pt x="386504" y="-57554"/>
                                <a:pt x="443499" y="51805"/>
                                <a:pt x="635002" y="0"/>
                              </a:cubicBezTo>
                              <a:cubicBezTo>
                                <a:pt x="826505" y="-51805"/>
                                <a:pt x="883237" y="38613"/>
                                <a:pt x="1117602" y="0"/>
                              </a:cubicBezTo>
                              <a:cubicBezTo>
                                <a:pt x="1351967" y="-38613"/>
                                <a:pt x="1359674" y="46828"/>
                                <a:pt x="1600201" y="0"/>
                              </a:cubicBezTo>
                              <a:cubicBezTo>
                                <a:pt x="1840728" y="-46828"/>
                                <a:pt x="2037652" y="65047"/>
                                <a:pt x="2159001" y="0"/>
                              </a:cubicBezTo>
                              <a:cubicBezTo>
                                <a:pt x="2280350" y="-65047"/>
                                <a:pt x="2570124" y="63597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19383" y="86739"/>
                                <a:pt x="2667040" y="229660"/>
                                <a:pt x="2692400" y="380999"/>
                              </a:cubicBezTo>
                              <a:cubicBezTo>
                                <a:pt x="2717760" y="532338"/>
                                <a:pt x="2683126" y="590922"/>
                                <a:pt x="2692400" y="761997"/>
                              </a:cubicBezTo>
                              <a:cubicBezTo>
                                <a:pt x="2697457" y="847250"/>
                                <a:pt x="2641777" y="913496"/>
                                <a:pt x="2539997" y="914400"/>
                              </a:cubicBezTo>
                              <a:cubicBezTo>
                                <a:pt x="2376637" y="956431"/>
                                <a:pt x="2302652" y="910197"/>
                                <a:pt x="2082798" y="914400"/>
                              </a:cubicBezTo>
                              <a:cubicBezTo>
                                <a:pt x="1862944" y="918603"/>
                                <a:pt x="1852176" y="868198"/>
                                <a:pt x="1650998" y="914400"/>
                              </a:cubicBezTo>
                              <a:cubicBezTo>
                                <a:pt x="1449820" y="960602"/>
                                <a:pt x="1333598" y="904866"/>
                                <a:pt x="1117599" y="914400"/>
                              </a:cubicBezTo>
                              <a:cubicBezTo>
                                <a:pt x="901600" y="923934"/>
                                <a:pt x="748090" y="912040"/>
                                <a:pt x="634999" y="914400"/>
                              </a:cubicBezTo>
                              <a:cubicBezTo>
                                <a:pt x="521908" y="916760"/>
                                <a:pt x="178404" y="910924"/>
                                <a:pt x="0" y="914400"/>
                              </a:cubicBezTo>
                              <a:lnTo>
                                <a:pt x="0" y="914400"/>
                              </a:lnTo>
                              <a:cubicBezTo>
                                <a:pt x="-27332" y="763928"/>
                                <a:pt x="12751" y="624203"/>
                                <a:pt x="0" y="533402"/>
                              </a:cubicBezTo>
                              <a:cubicBezTo>
                                <a:pt x="-12751" y="442601"/>
                                <a:pt x="28147" y="279904"/>
                                <a:pt x="0" y="152403"/>
                              </a:cubicBezTo>
                              <a:cubicBezTo>
                                <a:pt x="11114" y="88736"/>
                                <a:pt x="63733" y="-1142"/>
                                <a:pt x="152403" y="0"/>
                              </a:cubicBezTo>
                              <a:close/>
                            </a:path>
                            <a:path w="2692400" h="914400" stroke="0" extrusionOk="0">
                              <a:moveTo>
                                <a:pt x="152403" y="0"/>
                              </a:moveTo>
                              <a:cubicBezTo>
                                <a:pt x="323577" y="-55333"/>
                                <a:pt x="510385" y="60596"/>
                                <a:pt x="711202" y="0"/>
                              </a:cubicBezTo>
                              <a:cubicBezTo>
                                <a:pt x="912019" y="-60596"/>
                                <a:pt x="1086015" y="26239"/>
                                <a:pt x="1244602" y="0"/>
                              </a:cubicBezTo>
                              <a:cubicBezTo>
                                <a:pt x="1403189" y="-26239"/>
                                <a:pt x="1620063" y="4689"/>
                                <a:pt x="1803401" y="0"/>
                              </a:cubicBezTo>
                              <a:cubicBezTo>
                                <a:pt x="1986739" y="-4689"/>
                                <a:pt x="2442254" y="34186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30564" y="178049"/>
                                <a:pt x="2691916" y="269665"/>
                                <a:pt x="2692400" y="373379"/>
                              </a:cubicBezTo>
                              <a:cubicBezTo>
                                <a:pt x="2692884" y="477093"/>
                                <a:pt x="2651485" y="589001"/>
                                <a:pt x="2692400" y="761997"/>
                              </a:cubicBezTo>
                              <a:cubicBezTo>
                                <a:pt x="2706880" y="838585"/>
                                <a:pt x="2640533" y="907109"/>
                                <a:pt x="2539997" y="914400"/>
                              </a:cubicBezTo>
                              <a:cubicBezTo>
                                <a:pt x="2382942" y="943842"/>
                                <a:pt x="2195802" y="908129"/>
                                <a:pt x="2108198" y="914400"/>
                              </a:cubicBezTo>
                              <a:cubicBezTo>
                                <a:pt x="2020594" y="920671"/>
                                <a:pt x="1767417" y="875713"/>
                                <a:pt x="1650998" y="914400"/>
                              </a:cubicBezTo>
                              <a:cubicBezTo>
                                <a:pt x="1534579" y="953087"/>
                                <a:pt x="1283218" y="884980"/>
                                <a:pt x="1168399" y="914400"/>
                              </a:cubicBezTo>
                              <a:cubicBezTo>
                                <a:pt x="1053580" y="943820"/>
                                <a:pt x="795488" y="889403"/>
                                <a:pt x="609599" y="914400"/>
                              </a:cubicBezTo>
                              <a:cubicBezTo>
                                <a:pt x="423710" y="939397"/>
                                <a:pt x="153209" y="887621"/>
                                <a:pt x="0" y="914400"/>
                              </a:cubicBezTo>
                              <a:lnTo>
                                <a:pt x="0" y="914400"/>
                              </a:lnTo>
                              <a:cubicBezTo>
                                <a:pt x="-30921" y="799525"/>
                                <a:pt x="42475" y="638793"/>
                                <a:pt x="0" y="541021"/>
                              </a:cubicBezTo>
                              <a:cubicBezTo>
                                <a:pt x="-42475" y="443249"/>
                                <a:pt x="2681" y="260651"/>
                                <a:pt x="0" y="152403"/>
                              </a:cubicBezTo>
                              <a:cubicBezTo>
                                <a:pt x="-1926" y="70659"/>
                                <a:pt x="82127" y="13011"/>
                                <a:pt x="1524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144C0E" w14:textId="438C552D" w:rsidR="00341BB5" w:rsidRPr="001D1EA9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為了保家衞國，陳炳靖決心報考</w:t>
                            </w:r>
                            <w:r w:rsid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     </w:t>
                            </w:r>
                            <w:r w:rsid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</w:t>
                            </w:r>
                            <w:r w:rsidR="006A309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E13B2" id="矩形: 圓角化對角角落 14" o:spid="_x0000_s1034" style="position:absolute;margin-left:160.8pt;margin-top:8.3pt;width:212pt;height:1in;z-index:2516551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coordsize="2692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Xc+wgAAFkiAAAOAAAAZHJzL2Uyb0RvYy54bWy0WluP27gVfi+w/0HwYwHHvEi8DDJZZBOk&#10;KBBsgk2KtI8aWR4bkSVXkmc8++v3IynJpO1Ulnebh4lo8Zzv8Fx5SL3++bAtoqe8bjZVeT+jr8gs&#10;ysusWm7Kx/vZv75+mKtZ1LRpuUyLqszvZy95M/v5zU9/e/28u8tZta6KZV5HYFI2d8+7+9m6bXd3&#10;i0WTrfNt2ryqdnmJl6uq3qYthvXjYlmnz+C+LRaMELF4rurlrq6yvGnw63v3cvbG8l+t8qz9tFo1&#10;eRsV9zPI1tq/tf37YP4u3rxO7x7rdLfeZJ0Y6Q1SbNNNCdCB1fu0TaN9vTljtd1kddVUq/ZVVm0X&#10;1Wq1yXK7BqyGkpPVfFmnu9yuBcppdoOamr+Obfbr05fd5xpqeN41dw0ezSoOq3pr/od80cEq62VQ&#10;Vn5ooww/MqFZTKDTDO80jc0z2CyO1Nm+af+RV5ZT+vSxaZ2yl3iyqlpGZbqFT2RVWTabNv83mK22&#10;BfT/90VEE3Dn0XPU43TEJzT/8WlItI6OksAYZwjUQxA8IYSNI/g04wjMQ6CUSnENhE80DsF9CIE1&#10;EDq+Cp9oHCL2IBhNNLkGwicah0h8COdL46vwicYhxC0QPtE4hLwFwifiimitRx0XaXQIjS4ixrXl&#10;E0lBtZajONrHSThEk+M4PpGLv1Ec6sctI4pJrcaBAqprkfz4pSKBuq9B8qmuRfLD2MR+AsOOJjDq&#10;U12L5Eez4LHxoHEgn+haoDCmxzH8+ddihEE9juHPvxYjjOpxDH9+wnmMLD5aW/ywJlfYw5/flbtR&#10;DD+kry2R1CcKUxqq9WNfj9N1X6KzQ9nVaDxFqdnKEbu72VWN2Q/4BRvFvx+iFrsNAKhMgR8hRoT5&#10;xHQSMYLGJ2aTiBEIPjGfRAwP94njScRwXZ84mUQMn/SJxSRiOJtPLCcRw4F8YjWJGNXBJ9aTiE3G&#10;96kxnuRjp042zctMbg7Qp/kZPXE0jCcJf+JqdJqv0RNnw3gS+om70Wn+Rk8cDuNJ6CcuhxzmkSNt&#10;HXNUjSbPtHeFbe/aWYT2rp5FaO8eDE16t0tbk9r6x+jZa17WQ+8SrTYFuJRoU9HDHtp6b3raT9/7&#10;3LetnvKvlWXSmiTosq/1j94nj1Oy/cMm+yX/3SfgCpsPZ9J5IpPEWhPSWW5xbKq45ZZQRayp+neu&#10;UQmQQv7hyDFUDGjOA+ZnHJXijDsDQSrnlj1a17RMhKM8oVo4lvNznjzBS7f2WChmjTkAuhZmKqCK&#10;iQQjE5/zM56McCkSF71G69b5esCuoZkIyJgi6Bgd4DnPRBLK3AphLx0C9q0yZO19JbRZUfqe0re8&#10;Zm39/H5GSOdszSTVXLlko4TkNsUOqxVCktjJzZgWwnI8vu26eEC5VqSPs8CDf4Aq0d5ahSTwJx5Y&#10;lQnFKXM5BP2jZjZ1XoJ1ncn1sELLOHGepmLJYBIX5TaOmIiplO6tpogpm7UGWNfRWJHdzvF6WDiU&#10;6GJGJyLmtpIMjDlBvDl/05TQE/u7/uYWWKoE07HzK40BsSWkh6UqYThisIyVUFQHJuianZtg41gr&#10;5myrBcEhhq9kyjlc3MWeJrESgZK7zucWWE0okoGjZFzzIEXKGK1y95Iy49Ke3V0TdAsmNKhJtxYq&#10;jEN7bKlEmum1DycOBOpl8Y6+wjjpY9ZF6YXp/YSQzE2fM8m58ygpuD7JmUwmbmsjWIxk58vscFzT&#10;Yn43xXI0mOd04BjHTJDQuxVFBjXZCG06DH6O1hXDa9HgItjMGIZKSR54D2KMu0w2x5zQ7eyRoCWz&#10;RjpfWFE1uZPB1Pyxgt+0dfUd549Q2P+l3jOedJlonsAcgZESSrhy5VkQFEdfpZLCvZ3lf7DOwJzO&#10;XTRoqNtAzM84UoLM0e0HmUBk+XAoW7EJcL/ajDsMxeksVR3gOU9hDuedHVGcQzzU0RgONhFPu8pm&#10;qEy9D1hiBYxhQ2Ve8hhp0l/fpWoarq8Pw66aXqjW/YyQrpsvOUFBsODIFyQORROaauydjWiQRIhg&#10;a+fLZhxfWtpzx75gcEOqlIONpSQ68C9UIxp3DpYoc377I5VMLb+SCKVcjlFwYWB4+RLll8DV7Wo1&#10;kZSEuvgz5VehDnYFNuYqzAxI4YnqXBjJnLIQFu5vSqMxwdSqj8P1RDsla0aEDNSI0iux3bCMlUzk&#10;yUYam0ScNd4CSxOOLY4LLp1wooLtJGXYvptDHawHHqBhDc8ElGLn1bUSE1dLYTvo0UkMJWMD4DGW&#10;OolVj6oR/v5LQTROO29Za4xOpOvyNUp+uHOCIhh8yK1UChaovxPUv3oK47OPWhenF6b3E0IyN33O&#10;Ue9dlkLRS1jg5zGLZZe9uZJh6DmcJKbEiXtVNM+PHNEKstMcopwgKMyIa1/vDmxi+Z1T3e3MEcxJ&#10;ECuKYSNg9U05oQHUhYY31Ft2Wn6x8qH3tlo43gc2VbFZfkDHbYq0ve3N3xV19JSiBX94tLigCGYV&#10;9lAx+OmEMM2yvGwvEu/qpn2fNmuH0Lw0ZmAUCRTHOLe3xd05QbVv8/rLevkcPRT7+rd0eT9LiDJb&#10;0+WmwSUyV9QNcNbAJDH/ZlFaPOIOvMU5RF213zbt2t7f9ucHRoLjEos0+26PVNNit06dVLhBBRsn&#10;UzfbyjcIY0eenIvjna19al+K3OizKH/LV9FmaW5pLcgP9GR1v06XucPHdeiAP1B0GgJDM9uckQy8&#10;6f/i7ZbRzTekTu6B2B0oDzBOgtCAA4VFrsp2IN5uyqq+hF4M1l+5+RDfU415bA8PB+gGqdOo2vzy&#10;UC1fPtfGaHYv2OyyDxsY62PatJ/TGtfRsC0+cWg/4c+qqHB8hKMg+zSL1lX9+6XfzXzc0uPtLHrG&#10;5wX3s+a/+7TG0VLxzxL39zYz48DKDpDrTa9V+28e/DflfvuuQmQgC0A6+2jmt0X/uKqr7Td8CfHW&#10;oBpXLDNg42i+rfvBuxZjvMK3FFn+9q19xjcICNCP5ZddZpgbPRvH+3r4lta7yDzCn7E3/rXqP0VI&#10;7/qbfBPcw1xDWVZv92212phrfqt0p9dugO8XrCt131qYDyT8sZ11/CLkzR8AAAD//wMAUEsDBBQA&#10;BgAIAAAAIQB3CxbS2gAAAAcBAAAPAAAAZHJzL2Rvd25yZXYueG1sTI/BTsMwDIbvSLxDZCRuLKVU&#10;FSpNJ1SJEwdEmYa4ZY2XVkucqsm2wtPjneDo77d+f67Xi3fihHMcAym4X2UgkPpgRrIKNh8vd48g&#10;YtJktAuECr4xwrq5vqp1ZcKZ3vHUJSu4hGKlFQwpTZWUsR/Q67gKExJn+zB7nXicrTSzPnO5dzLP&#10;slJ6PRJfGPSE7YD9oTt6Ba8P7YbebI7b7iu33U9Bri0/lbq9WZ6fQCRc0t8yXPRZHRp22oUjmSic&#10;An4kMS1LEJwWecFgdwFZCbKp5X//5hcAAP//AwBQSwECLQAUAAYACAAAACEAtoM4kv4AAADhAQAA&#10;EwAAAAAAAAAAAAAAAAAAAAAAW0NvbnRlbnRfVHlwZXNdLnhtbFBLAQItABQABgAIAAAAIQA4/SH/&#10;1gAAAJQBAAALAAAAAAAAAAAAAAAAAC8BAABfcmVscy8ucmVsc1BLAQItABQABgAIAAAAIQDKQnXc&#10;+wgAAFkiAAAOAAAAAAAAAAAAAAAAAC4CAABkcnMvZTJvRG9jLnhtbFBLAQItABQABgAIAAAAIQB3&#10;CxbS2gAAAAcBAAAPAAAAAAAAAAAAAAAAAFULAABkcnMvZG93bnJldi54bWxQSwUGAAAAAAQABADz&#10;AAAAXAwAAAAA&#10;" adj="-11796480,,5400" path="m152403,l2692400,r,l2692400,761997v,84170,-68233,152403,-152403,152403l,914400r,l,152403c,68233,68233,,152403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52403,0;2692400,0;2692400,0;2692400,761997;2539997,914400;0,914400;0,914400;0,152403;152403,0" o:connectangles="0,0,0,0,0,0,0,0,0" textboxrect="0,0,2692400,914400"/>
                <v:textbox>
                  <w:txbxContent>
                    <w:p w14:paraId="12144C0E" w14:textId="438C552D" w:rsidR="00341BB5" w:rsidRPr="001D1EA9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為了保家衞國，陳炳靖決心報考</w:t>
                      </w:r>
                      <w:r w:rsid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 w:cs="Aharoni" w:hint="eastAsia"/>
                          <w:color w:val="484F5E" w:themeColor="text1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     </w:t>
                      </w:r>
                      <w:r w:rsid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</w:t>
                      </w:r>
                      <w:r w:rsidR="006A309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124B0F" w14:textId="7A5AE52A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E7CB07" wp14:editId="5749BA40">
                <wp:simplePos x="0" y="0"/>
                <wp:positionH relativeFrom="column">
                  <wp:posOffset>4338416</wp:posOffset>
                </wp:positionH>
                <wp:positionV relativeFrom="paragraph">
                  <wp:posOffset>184150</wp:posOffset>
                </wp:positionV>
                <wp:extent cx="681487" cy="379562"/>
                <wp:effectExtent l="0" t="0" r="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7" cy="379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1FA9E" w14:textId="4C46B08B" w:rsidR="006A309F" w:rsidRPr="00905E78" w:rsidRDefault="006A309F" w:rsidP="006A309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空軍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7CB07" id="矩形 4" o:spid="_x0000_s1035" style="position:absolute;margin-left:341.6pt;margin-top:14.5pt;width:53.65pt;height:29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ZpfdgIAAEcFAAAOAAAAZHJzL2Uyb0RvYy54bWysVEtv2zAMvg/YfxB0X51k6SuoUwQpOgwo&#10;2qDt0LMiS7EBWdQoJXb260fJjtO1xQ7DfJAlPj6Sn0hdXbe1YTuFvgKb8/HJiDNlJRSV3eT8x/Pt&#10;lwvOfBC2EAasyvleeX49//zpqnEzNYESTKGQEYj1s8blvAzBzbLMy1LVwp+AU5aUGrAWgY64yQoU&#10;DaHXJpuMRmdZA1g4BKm8J+lNp+TzhK+1kuFBa68CMzmn3EJaMa3ruGbzKzHboHBlJfs0xD9kUYvK&#10;UtAB6kYEwbZYvYOqK4ngQYcTCXUGWldSpRqomvHoTTVPpXAq1ULkeDfQ5P8frLzfPbkVEg2N8zNP&#10;21hFq7GOf8qPtYms/UCWagOTJDy7GE8vzjmTpPp6fnl6NolkZkdnhz58U1CzuMk50l0kisTuzofO&#10;9GASY1m4rYxJ92HsHwLCjJLsmGHahb1R0c7YR6VZVVBOkxQgNY9aGmQ7QdcupFQ2jDtVKQrViU9H&#10;9PUpDx6pgAQYkTUlNGD3ALEx32N35fT20VWl3hucR39LrHMePFJksGFwrisL+BGAoar6yJ39gaSO&#10;mshSaNctcZPzy2gZJWso9itkCN0seCdvK7qgO+HDSiA1P40JDXR4oEUbaHIO/Y6zEvDXR/JoTz1J&#10;Ws4aGqac+59bgYoz891St16Op9M4fekwPT2f0AFfa9avNXZbL4EubkxPh5NpG+2DOWw1Qv1Cc7+I&#10;UUklrKTYOZcBD4dl6IacXg6pFotkRhPnRLizT05G8MhzbMDn9kWg67s0UHvfw2HwxOxNs3a20dPC&#10;YhtAV6mTj7z2N0DTmlqpf1nic/D6nKyO79/8NwAAAP//AwBQSwMEFAAGAAgAAAAhAA+vltveAAAA&#10;CQEAAA8AAABkcnMvZG93bnJldi54bWxMj8tOwzAQRfdI/IM1SOyoQxDFTeNUgIQQ6gJRYO/Y0yRq&#10;PI5s59G/x6xgOZqje88td4vt2YQ+dI4k3K4yYEjamY4aCV+fLzcCWIiKjOodoYQzBthVlxelKoyb&#10;6QOnQ2xYCqFQKAltjEPBedAtWhVWbkBKv6PzVsV0+oYbr+YUbnueZ9maW9VRamjVgM8t6tNhtBK+&#10;3fFptrqmt+n83o2ve6+12Et5fbU8boFFXOIfDL/6SR2q5FS7kUxgvYS1uMsTKiHfpE0JeNhk98Bq&#10;CUII4FXJ/y+ofgAAAP//AwBQSwECLQAUAAYACAAAACEAtoM4kv4AAADhAQAAEwAAAAAAAAAAAAAA&#10;AAAAAAAAW0NvbnRlbnRfVHlwZXNdLnhtbFBLAQItABQABgAIAAAAIQA4/SH/1gAAAJQBAAALAAAA&#10;AAAAAAAAAAAAAC8BAABfcmVscy8ucmVsc1BLAQItABQABgAIAAAAIQB3mZpfdgIAAEcFAAAOAAAA&#10;AAAAAAAAAAAAAC4CAABkcnMvZTJvRG9jLnhtbFBLAQItABQABgAIAAAAIQAPr5bb3gAAAAkBAAAP&#10;AAAAAAAAAAAAAAAAANAEAABkcnMvZG93bnJldi54bWxQSwUGAAAAAAQABADzAAAA2wUAAAAA&#10;" filled="f" stroked="f" strokeweight="1pt">
                <v:textbox>
                  <w:txbxContent>
                    <w:p w14:paraId="2231FA9E" w14:textId="4C46B08B" w:rsidR="006A309F" w:rsidRPr="00905E78" w:rsidRDefault="006A309F" w:rsidP="006A309F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空軍</w:t>
                      </w:r>
                    </w:p>
                  </w:txbxContent>
                </v:textbox>
              </v:rect>
            </w:pict>
          </mc:Fallback>
        </mc:AlternateContent>
      </w:r>
    </w:p>
    <w:p w14:paraId="64118B8C" w14:textId="2BEC1316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526EB9" wp14:editId="4915371C">
                <wp:simplePos x="0" y="0"/>
                <wp:positionH relativeFrom="column">
                  <wp:posOffset>1198892</wp:posOffset>
                </wp:positionH>
                <wp:positionV relativeFrom="paragraph">
                  <wp:posOffset>321669</wp:posOffset>
                </wp:positionV>
                <wp:extent cx="370936" cy="336430"/>
                <wp:effectExtent l="0" t="0" r="0" b="698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AB84F" w14:textId="2AC43AEB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526EB9" id="橢圓 38" o:spid="_x0000_s1036" style="position:absolute;margin-left:94.4pt;margin-top:25.35pt;width:29.2pt;height:2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cxGjQIAAKI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5wCaTPEVUbqPd3jjjIY+ct&#10;v1LYC9fMhzvmcM5wInF3hFs8pIauojBIlDTgfrykj/bY/vhKSYdzW1H/fcucoER/NjgYcchHwY3C&#10;ZhTMtr0A7KYZbiXLk4gOLuhRlA7aR1wp6xgFn5jhGKuiPLjxchHy/sClxMV6ncxwmC0L1+be8gge&#10;iY2N/dA/MmeHAQg4OTcwzvSzIci20dPAehtAqjQhBx4HynERpD4ellbcNL/ek9Vhta5+AgAA//8D&#10;AFBLAwQUAAYACAAAACEAcHhVBt0AAAAKAQAADwAAAGRycy9kb3ducmV2LnhtbEyPQUvEMBSE74L/&#10;ITzBm5tYt7Z0my4i7EEQxLoHj0kTm7LNS2my2/rvfZ70OMww8029X/3ILnaOQ0AJ9xsBzGIXzIC9&#10;hOPH4a4EFpNCo8aAVsK3jbBvrq9qVZmw4Lu9tKlnVIKxUhJcSlPFeeyc9SpuwmSRvK8we5VIzj03&#10;s1qo3I88E+KRezUgLTg12Wdnu1N79hKWl7wNq5s/D/5te3Q61/5VaClvb9anHbBk1/QXhl98QoeG&#10;mHQ4o4lsJF2WhJ4k5KIARoFsW2TANDnioQDe1Pz/heYHAAD//wMAUEsBAi0AFAAGAAgAAAAhALaD&#10;OJL+AAAA4QEAABMAAAAAAAAAAAAAAAAAAAAAAFtDb250ZW50X1R5cGVzXS54bWxQSwECLQAUAAYA&#10;CAAAACEAOP0h/9YAAACUAQAACwAAAAAAAAAAAAAAAAAvAQAAX3JlbHMvLnJlbHNQSwECLQAUAAYA&#10;CAAAACEAOPHMRo0CAACiBQAADgAAAAAAAAAAAAAAAAAuAgAAZHJzL2Uyb0RvYy54bWxQSwECLQAU&#10;AAYACAAAACEAcHhVBt0AAAAKAQAADwAAAAAAAAAAAAAAAADnBAAAZHJzL2Rvd25yZXYueG1sUEsF&#10;BgAAAAAEAAQA8wAAAPEFAAAAAA==&#10;" fillcolor="#fcce73 [1940]" stroked="f" strokeweight="1pt">
                <v:stroke joinstyle="miter"/>
                <v:textbox inset="0,0,0,0">
                  <w:txbxContent>
                    <w:p w14:paraId="74EAB84F" w14:textId="2AC43AEB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36FE23D0" w14:textId="7D459412" w:rsidR="006A54F4" w:rsidRDefault="008E78D2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2086BD" wp14:editId="44C41ED8">
                <wp:simplePos x="0" y="0"/>
                <wp:positionH relativeFrom="column">
                  <wp:posOffset>1380490</wp:posOffset>
                </wp:positionH>
                <wp:positionV relativeFrom="paragraph">
                  <wp:posOffset>67310</wp:posOffset>
                </wp:positionV>
                <wp:extent cx="2692400" cy="952500"/>
                <wp:effectExtent l="57150" t="57150" r="107950" b="114300"/>
                <wp:wrapNone/>
                <wp:docPr id="17" name="矩形: 圓角化對角角落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952500"/>
                        </a:xfrm>
                        <a:custGeom>
                          <a:avLst/>
                          <a:gdLst>
                            <a:gd name="connsiteX0" fmla="*/ 158753 w 2692400"/>
                            <a:gd name="connsiteY0" fmla="*/ 0 h 952500"/>
                            <a:gd name="connsiteX1" fmla="*/ 640146 w 2692400"/>
                            <a:gd name="connsiteY1" fmla="*/ 0 h 952500"/>
                            <a:gd name="connsiteX2" fmla="*/ 1121539 w 2692400"/>
                            <a:gd name="connsiteY2" fmla="*/ 0 h 952500"/>
                            <a:gd name="connsiteX3" fmla="*/ 1602932 w 2692400"/>
                            <a:gd name="connsiteY3" fmla="*/ 0 h 952500"/>
                            <a:gd name="connsiteX4" fmla="*/ 2160334 w 2692400"/>
                            <a:gd name="connsiteY4" fmla="*/ 0 h 952500"/>
                            <a:gd name="connsiteX5" fmla="*/ 2692400 w 2692400"/>
                            <a:gd name="connsiteY5" fmla="*/ 0 h 952500"/>
                            <a:gd name="connsiteX6" fmla="*/ 2692400 w 2692400"/>
                            <a:gd name="connsiteY6" fmla="*/ 0 h 952500"/>
                            <a:gd name="connsiteX7" fmla="*/ 2692400 w 2692400"/>
                            <a:gd name="connsiteY7" fmla="*/ 396874 h 952500"/>
                            <a:gd name="connsiteX8" fmla="*/ 2692400 w 2692400"/>
                            <a:gd name="connsiteY8" fmla="*/ 793747 h 952500"/>
                            <a:gd name="connsiteX9" fmla="*/ 2533647 w 2692400"/>
                            <a:gd name="connsiteY9" fmla="*/ 952500 h 952500"/>
                            <a:gd name="connsiteX10" fmla="*/ 2077591 w 2692400"/>
                            <a:gd name="connsiteY10" fmla="*/ 952500 h 952500"/>
                            <a:gd name="connsiteX11" fmla="*/ 1646871 w 2692400"/>
                            <a:gd name="connsiteY11" fmla="*/ 952500 h 952500"/>
                            <a:gd name="connsiteX12" fmla="*/ 1114805 w 2692400"/>
                            <a:gd name="connsiteY12" fmla="*/ 952500 h 952500"/>
                            <a:gd name="connsiteX13" fmla="*/ 633412 w 2692400"/>
                            <a:gd name="connsiteY13" fmla="*/ 952500 h 952500"/>
                            <a:gd name="connsiteX14" fmla="*/ 0 w 2692400"/>
                            <a:gd name="connsiteY14" fmla="*/ 952500 h 952500"/>
                            <a:gd name="connsiteX15" fmla="*/ 0 w 2692400"/>
                            <a:gd name="connsiteY15" fmla="*/ 952500 h 952500"/>
                            <a:gd name="connsiteX16" fmla="*/ 0 w 2692400"/>
                            <a:gd name="connsiteY16" fmla="*/ 555627 h 952500"/>
                            <a:gd name="connsiteX17" fmla="*/ 0 w 2692400"/>
                            <a:gd name="connsiteY17" fmla="*/ 158753 h 952500"/>
                            <a:gd name="connsiteX18" fmla="*/ 158753 w 2692400"/>
                            <a:gd name="connsiteY18" fmla="*/ 0 h 952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2400" h="952500" fill="none" extrusionOk="0">
                              <a:moveTo>
                                <a:pt x="158753" y="0"/>
                              </a:moveTo>
                              <a:cubicBezTo>
                                <a:pt x="317113" y="-18247"/>
                                <a:pt x="513334" y="43863"/>
                                <a:pt x="640146" y="0"/>
                              </a:cubicBezTo>
                              <a:cubicBezTo>
                                <a:pt x="766958" y="-43863"/>
                                <a:pt x="889212" y="24683"/>
                                <a:pt x="1121539" y="0"/>
                              </a:cubicBezTo>
                              <a:cubicBezTo>
                                <a:pt x="1353866" y="-24683"/>
                                <a:pt x="1499387" y="4531"/>
                                <a:pt x="1602932" y="0"/>
                              </a:cubicBezTo>
                              <a:cubicBezTo>
                                <a:pt x="1706477" y="-4531"/>
                                <a:pt x="1902069" y="15711"/>
                                <a:pt x="2160334" y="0"/>
                              </a:cubicBezTo>
                              <a:cubicBezTo>
                                <a:pt x="2418599" y="-15711"/>
                                <a:pt x="2427444" y="14979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12077" y="157412"/>
                                <a:pt x="2680408" y="314112"/>
                                <a:pt x="2692400" y="396874"/>
                              </a:cubicBezTo>
                              <a:cubicBezTo>
                                <a:pt x="2704392" y="479636"/>
                                <a:pt x="2647813" y="595769"/>
                                <a:pt x="2692400" y="793747"/>
                              </a:cubicBezTo>
                              <a:cubicBezTo>
                                <a:pt x="2712910" y="885817"/>
                                <a:pt x="2639276" y="951579"/>
                                <a:pt x="2533647" y="952500"/>
                              </a:cubicBezTo>
                              <a:cubicBezTo>
                                <a:pt x="2397620" y="962145"/>
                                <a:pt x="2245097" y="932383"/>
                                <a:pt x="2077591" y="952500"/>
                              </a:cubicBezTo>
                              <a:cubicBezTo>
                                <a:pt x="1910085" y="972617"/>
                                <a:pt x="1765153" y="902525"/>
                                <a:pt x="1646871" y="952500"/>
                              </a:cubicBezTo>
                              <a:cubicBezTo>
                                <a:pt x="1528589" y="1002475"/>
                                <a:pt x="1366193" y="910524"/>
                                <a:pt x="1114805" y="952500"/>
                              </a:cubicBezTo>
                              <a:cubicBezTo>
                                <a:pt x="863417" y="994476"/>
                                <a:pt x="866997" y="939252"/>
                                <a:pt x="633412" y="952500"/>
                              </a:cubicBezTo>
                              <a:cubicBezTo>
                                <a:pt x="399827" y="965748"/>
                                <a:pt x="275673" y="910010"/>
                                <a:pt x="0" y="952500"/>
                              </a:cubicBezTo>
                              <a:lnTo>
                                <a:pt x="0" y="952500"/>
                              </a:lnTo>
                              <a:cubicBezTo>
                                <a:pt x="-46876" y="827082"/>
                                <a:pt x="10549" y="749510"/>
                                <a:pt x="0" y="555627"/>
                              </a:cubicBezTo>
                              <a:cubicBezTo>
                                <a:pt x="-10549" y="361744"/>
                                <a:pt x="12513" y="322084"/>
                                <a:pt x="0" y="158753"/>
                              </a:cubicBezTo>
                              <a:cubicBezTo>
                                <a:pt x="9975" y="89477"/>
                                <a:pt x="50629" y="-5188"/>
                                <a:pt x="158753" y="0"/>
                              </a:cubicBezTo>
                              <a:close/>
                            </a:path>
                            <a:path w="2692400" h="952500" stroke="0" extrusionOk="0">
                              <a:moveTo>
                                <a:pt x="158753" y="0"/>
                              </a:moveTo>
                              <a:cubicBezTo>
                                <a:pt x="361906" y="-28835"/>
                                <a:pt x="461968" y="25900"/>
                                <a:pt x="716155" y="0"/>
                              </a:cubicBezTo>
                              <a:cubicBezTo>
                                <a:pt x="970342" y="-25900"/>
                                <a:pt x="1020561" y="30088"/>
                                <a:pt x="1248221" y="0"/>
                              </a:cubicBezTo>
                              <a:cubicBezTo>
                                <a:pt x="1475881" y="-30088"/>
                                <a:pt x="1649985" y="33310"/>
                                <a:pt x="1805624" y="0"/>
                              </a:cubicBezTo>
                              <a:cubicBezTo>
                                <a:pt x="1961263" y="-33310"/>
                                <a:pt x="2504720" y="10194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29152" y="186709"/>
                                <a:pt x="2678382" y="290656"/>
                                <a:pt x="2692400" y="388936"/>
                              </a:cubicBezTo>
                              <a:cubicBezTo>
                                <a:pt x="2706418" y="487216"/>
                                <a:pt x="2652352" y="609906"/>
                                <a:pt x="2692400" y="793747"/>
                              </a:cubicBezTo>
                              <a:cubicBezTo>
                                <a:pt x="2714307" y="869954"/>
                                <a:pt x="2639159" y="944554"/>
                                <a:pt x="2533647" y="952500"/>
                              </a:cubicBezTo>
                              <a:cubicBezTo>
                                <a:pt x="2440213" y="976352"/>
                                <a:pt x="2231507" y="911397"/>
                                <a:pt x="2102927" y="952500"/>
                              </a:cubicBezTo>
                              <a:cubicBezTo>
                                <a:pt x="1974347" y="993603"/>
                                <a:pt x="1806473" y="902710"/>
                                <a:pt x="1646871" y="952500"/>
                              </a:cubicBezTo>
                              <a:cubicBezTo>
                                <a:pt x="1487269" y="1002290"/>
                                <a:pt x="1324030" y="938665"/>
                                <a:pt x="1165478" y="952500"/>
                              </a:cubicBezTo>
                              <a:cubicBezTo>
                                <a:pt x="1006926" y="966335"/>
                                <a:pt x="880893" y="946614"/>
                                <a:pt x="608075" y="952500"/>
                              </a:cubicBezTo>
                              <a:cubicBezTo>
                                <a:pt x="335257" y="958386"/>
                                <a:pt x="255776" y="935044"/>
                                <a:pt x="0" y="952500"/>
                              </a:cubicBezTo>
                              <a:lnTo>
                                <a:pt x="0" y="952500"/>
                              </a:lnTo>
                              <a:cubicBezTo>
                                <a:pt x="-15816" y="796364"/>
                                <a:pt x="39750" y="690872"/>
                                <a:pt x="0" y="563564"/>
                              </a:cubicBezTo>
                              <a:cubicBezTo>
                                <a:pt x="-39750" y="436256"/>
                                <a:pt x="28224" y="256057"/>
                                <a:pt x="0" y="158753"/>
                              </a:cubicBezTo>
                              <a:cubicBezTo>
                                <a:pt x="-3893" y="75980"/>
                                <a:pt x="79635" y="8015"/>
                                <a:pt x="158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BC4A6" w14:textId="5D39C654" w:rsidR="00341BB5" w:rsidRPr="001D1EA9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他接受了五年訓練，加入了著名的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    </w:t>
                            </w:r>
                            <w:r w:rsidR="006A309F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              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cs="Aharoni"/>
                                <w:color w:val="484F5E" w:themeColor="text1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086BD" id="矩形: 圓角化對角角落 17" o:spid="_x0000_s1037" style="position:absolute;margin-left:108.7pt;margin-top:5.3pt;width:212pt;height:7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692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PL8AgAAFwiAAAOAAAAZHJzL2Uyb0RvYy54bWy0WluP2zYWfi+w/0Hw4wKOeZc4yKTIJkhR&#10;IGiCJot0HzWyPDYiS64kj2f66/fjRTbpcStrupuHiWTynI88/M6FpF7/+Litkoey7TZNfTujr8gs&#10;KeuiWW7q+9vZv79+mGezpOvzeplXTV3ezp7Kbvbjm3/88PqwuylZs26qZdkmUFJ3N4fd7Wzd97ub&#10;xaIr1uU27141u7JG46ppt3mP1/Z+sWzzA7RvqwUjRC0OTbvctU1Rdh1+fe8aZ2+s/tWqLPpPq1VX&#10;9kl1O8PYevu3tX/vzN/Fm9f5zX2b79abwg8jf8EotvmmBuhR1fu8z5N9u3mmarsp2qZrVv2rotku&#10;mtVqU5R2DpgNJWez+bLOd6WdC4zT7Y5m6v53aotfHr7sPrcww2HX3XR4NLN4XLVb8z/GlzxaYz0d&#10;jVU+9kmBH5nSTBDYtECblkziGWoWJ+li3/U/lY3VlD987Hpn7CWerKmWSZ1vwYmiqetu05e/Qdlq&#10;W8H+/1wkVGap5MkhGXC88JnMf0IZkqyT00iwGM8QaICgBKFCjSOEMuMILECglFHJ9ThEKDQOwUMI&#10;RZjmbBwiFBqHEAEEo4pwLsYhQqFxCBlCOC6NQ4RC4xDqJRCh0DhE+hKIUIhrlaVilLgIo0fX8B4x&#10;bq1QKNU8Fekojg5xJOcKMqM+GAo5/xvFoaHfMpKmUtNxoEjqWqTQf6kSMPc1SKHUtUihG1NKRUbk&#10;FXMKpa5FCr1ZwTnpFRGAhkLXAsU+PcoEGva/FiN26nGMsP+1GLFXj2OE/aWUio27Dg3dmlyx8GF/&#10;n+5G81fo0temSBoKxSEN2fp+yMf5ekjRxWPtczSektyUcsRWN7umM/VAmLCR/IdX5GJXAEDKJPgR&#10;YXhYKEwnCcNpQmE2SRiOEArzScJgeCgsJgmDuqGwnCQMTobCapIwyBYKp5OEQaBQOJskjOwQCutJ&#10;wibih9J4n8Sxc5JNYxk9oxneJ6GfEQ0ReJL4GdUQXCeJn5GNTmMbPaMb3iehnxEO0XGS+BnlEMMC&#10;cYStU4xqsckz27vKbu/6WYLtXTtLsL27MzL5zS7vTWgbHpNDsHlZH/cuyWpTQUuNbSr2sI99uzd7&#10;2k/fh9i3bR7Kr41V0psg6KKvZefAyVOXYn+3Kf5V/hEKcJpSk4NB5znNmLAGweisNkk50rhtFDxT&#10;lihDm9uoREix/vjNKUyV0tIZcf5MY5Zp5rnNUBBFaH7TMhGOcolhO8rMn+sUWvPMMUJIbp1wmB12&#10;F2YHMxUvJShNncb5M5WaMKJc3KESVvc8sJb225mJeEzQTGqncv5cp2CpEG75qNCpjXHDBIcNrFn4&#10;gSnxilV1yJNL/YcesZxbaZZSU0DbCWFkqAWj6aqMCOKIwKnA6satfhOPsbmdiGk17hUROH4bYIng&#10;2q2bSLXiNj6cJi3SzLNdapliNZwvujUYzg4A6zYmE2Ap0z4rZJnMaORGTGFIqaOhlrBGDOs2NNZS&#10;rnC8HpbrVDGXjLRiVNhgepwtE5JotwTgMo89ym9vXgJLMVWSuUCuU6bi2dJUYY4upIDyOIMJjez3&#10;Oi+ClQym9Q5ECGJVrJkrRbXHpUQym5gGY/idz0twEfgEpmg8RWshsJABaRBe9NHGGrMNG90m6CWY&#10;XOuMeUwF97GJZpgLS6VKjxPFCV2I6dkQHn3FjjJ4rXOYC92HDrGY6z43O1XHZIyPZNF0YXThlicV&#10;4PmFYblNixnuVd48P2nkYBliWWB5ypCerG05YySL2tysfDK8Fg3r6DidaRPEAyhJFPNRVtIsWosL&#10;CTe2W1E1XemGYFL+WL7v+rb5juNHzOD/ku7hImRIiFnGIw8SaFQuKDOp3cnpwLmUKiqdeS6ni3jW&#10;ji06JVy4YDx/ppEiHUrlSmGOeBKblYmMMdd4PR5FSMgyJzV/rlMh4fuwhbom5ifFsYhCyPjzfHhp&#10;grAXRXS3UvNnOnH6LFIfnimhOqLopYQaQwx+6DNbkJ0Giww9YjnfP0VGQjgyE6KZSkmcdFSacXiv&#10;aWVghIyCWjg2jrLMZdGrXBZBQaEqsYpFlqKuCR2JKcm4H5Qi2lAxcLMQdnoCFpy4gJkhIsszW3PY&#10;wnkwIrg8a/0bCVgIwnwUQio2UwvnwziVflAaVTbyRNgKB0BZYC01Me9TnQqOUt2lJI6T8FAxqIwq&#10;1OcHgkIsCsR/JwGbBR0qWCRgECfC5bh64T6hmLo7Ci6UKonq60XTxZWaZr5+UkiqkeIsI2Co0ytQ&#10;AkQrr0hGfFSfaGOgMDmsDnwlZqqU6VDQcXh5hHkhpcYOOritc9QL3YcOsZjrjjo/87tgW99G0KCY&#10;dPqUJliscHnc7xIkVVbmKneenzQKrthZmECIdhETDQTGCtjt0CZm4DkfVhIn71lELjNXn52JOzMY&#10;MtP0DIyZH3ff1gqnG8GuqTbLD9hzmzxt73vLd1WbPOTYhN/dD+c0Ua/KHitGP50J5kVR1v1F4V3b&#10;9e/zbu0QuqfOvBg7YlxOcWnvi/1JQbPvy/bLenlI7qp9+2u+vJ1JMBzGXm46XCPzDJW5ecFpAyKx&#10;+TdL8uoet+A9TiLapv+26df2Bnc4QTAjOE2xyovv9lA1r3br3I0K96muFjB2c73t+I6DsW/BOBen&#10;W1v71D9VpbFnVf9arpLN0tzTWpA/sZO1/Tpflg4fd7hH/KOEtxAUmt7mlOSom/6Vbmda39+IunEf&#10;hd2R8hHGjSBewKOERW7q/ii83dRNewm9Oq7+yvXH8APTmMf+8e4RtkGytkQxP901y6fPrVk1Ww92&#10;u+LDBvb/mHf957zFjTQWF1859J/wZ1U1OEHCaZB9miXrpv3j0u+mPy7q0TpLDvjC4HbW/b7P23KW&#10;VD/XuMLXFCkNZ1b2RUhbvrRhy13YUu+37xq4BkoujM4+Qrjtq+Fx1Tbbb/gY4q1BNVysC2DjdL5v&#10;h5d3Pd7RhM8pivLtW/uMzxDgoR/rL7vCKDeGNsz7+vgtb3eJeQShUR//0gxfI+Q3w2W+Z6nrayTr&#10;5u2+b1Ybc9Nvre7s6l/wCYPlkv/cwnwjEb7bXqePQt78FwAA//8DAFBLAwQUAAYACAAAACEAdR3Y&#10;mNoAAAAKAQAADwAAAGRycy9kb3ducmV2LnhtbEyPwU7DMBBE70j8g7VI3KiTEgwKcSpUVKlX2oqz&#10;Gy9xhL0OsduGv2c5wXHfjGZnmtUcvDjjlIZIGspFAQKpi3agXsNhv7l7ApGyIWt8JNTwjQlW7fVV&#10;Y2obL/SG513uBYdQqo0Gl/NYS5k6h8GkRRyRWPuIUzCZz6mXdjIXDg9eLotCyWAG4g/OjLh22H3u&#10;TkFD3B6of3evfq2q/ss/bChvy3utb2/ml2cQGef8Z4bf+lwdWu50jCeySXgNy/KxYisLhQLBBlWV&#10;DI4MFBPZNvL/hPYHAAD//wMAUEsBAi0AFAAGAAgAAAAhALaDOJL+AAAA4QEAABMAAAAAAAAAAAAA&#10;AAAAAAAAAFtDb250ZW50X1R5cGVzXS54bWxQSwECLQAUAAYACAAAACEAOP0h/9YAAACUAQAACwAA&#10;AAAAAAAAAAAAAAAvAQAAX3JlbHMvLnJlbHNQSwECLQAUAAYACAAAACEApEXjy/AIAABcIgAADgAA&#10;AAAAAAAAAAAAAAAuAgAAZHJzL2Uyb0RvYy54bWxQSwECLQAUAAYACAAAACEAdR3YmNoAAAAKAQAA&#10;DwAAAAAAAAAAAAAAAABKCwAAZHJzL2Rvd25yZXYueG1sUEsFBgAAAAAEAAQA8wAAAFEMAAAAAA==&#10;" adj="-11796480,,5400" path="m158753,l2692400,r,l2692400,793747v,87677,-71076,158753,-158753,158753l,952500r,l,158753c,71076,71076,,158753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58753,0;2692400,0;2692400,0;2692400,793747;2533647,952500;0,952500;0,952500;0,158753;158753,0" o:connectangles="0,0,0,0,0,0,0,0,0" textboxrect="0,0,2692400,952500"/>
                <v:textbox>
                  <w:txbxContent>
                    <w:p w14:paraId="4C4BC4A6" w14:textId="5D39C654" w:rsidR="00341BB5" w:rsidRPr="001D1EA9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他接受了五年訓練，加入了著名的</w:t>
                      </w:r>
                      <w:r w:rsidR="00BA0C7C" w:rsidRPr="001D1EA9">
                        <w:rPr>
                          <w:rFonts w:ascii="Microsoft JhengHei" w:eastAsia="Microsoft JhengHei" w:hAnsi="Microsoft JhengHei" w:cs="Aharoni" w:hint="eastAsia"/>
                          <w:color w:val="484F5E" w:themeColor="text1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    </w:t>
                      </w:r>
                      <w:r w:rsidR="006A309F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              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 w:cs="Aharoni"/>
                          <w:color w:val="484F5E" w:themeColor="text1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9F9D276" w14:textId="248EC240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59DE94" wp14:editId="1C147CA3">
                <wp:simplePos x="0" y="0"/>
                <wp:positionH relativeFrom="column">
                  <wp:posOffset>2078966</wp:posOffset>
                </wp:positionH>
                <wp:positionV relativeFrom="paragraph">
                  <wp:posOffset>136441</wp:posOffset>
                </wp:positionV>
                <wp:extent cx="681487" cy="379562"/>
                <wp:effectExtent l="0" t="0" r="0" b="19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487" cy="379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A5735" w14:textId="16995DF5" w:rsidR="006A309F" w:rsidRPr="00905E78" w:rsidRDefault="006A309F" w:rsidP="006A309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飛虎隊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9DE94" id="矩形 6" o:spid="_x0000_s1038" style="position:absolute;margin-left:163.7pt;margin-top:10.75pt;width:53.65pt;height:2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6DXdgIAAEgFAAAOAAAAZHJzL2Uyb0RvYy54bWysVEtv2zAMvg/YfxB0X51k6SuoUwQpMgwo&#10;2qDt0LMiS7UBWdQoJXb260fJjtO1xQ7DcnAkPj6SH0ldXbe1YTuFvgKb8/HJiDNlJRSVfcn5j6fV&#10;lwvOfBC2EAasyvleeX49//zpqnEzNYESTKGQEYj1s8blvAzBzbLMy1LVwp+AU5aUGrAWga74khUo&#10;GkKvTTYZjc6yBrBwCFJ5T9KbTsnnCV9rJcO91l4FZnJOuYX0xfTdxG82vxKzFxSurGSfhviHLGpR&#10;WQo6QN2IINgWq3dQdSURPOhwIqHOQOtKqlQDVTMevanmsRROpVqIHO8Gmvz/g5V3u0e3RqKhcX7m&#10;6RiraDXW8Z/yY20iaz+QpdrAJAnPLsbTi3POJKm+nl+enk0imdnR2aEP3xTULB5yjtSLRJHY3frQ&#10;mR5MYiwLq8qY1A9j/xAQZpRkxwzTKeyNinbGPijNqoJymqQAaXjU0iDbCWq7kFLZMO5UpShUJz4d&#10;0a9PefBIBSTAiKwpoQG7B4iD+R67K6e3j64qzd7gPPpbYp3z4JEigw2Dc11ZwI8ADFXVR+7sDyR1&#10;1ESWQrtpiRtazdSeKNpAsV8jQ+iWwTu5qqhDt8KHtUCaftoT2uhwTx9toMk59CfOSsBfH8mjPQ0l&#10;aTlraJty7n9uBSrOzHdL43o5nk7j+qXL9PR8Qhd8rdm81thtvQTq3JjeDifTMdoHczhqhPqZFn8R&#10;o5JKWEmxcy4DHi7L0G05PR1SLRbJjFbOiXBrH52M4JHoOIFP7bNA149poPm+g8Pmidmbae1so6eF&#10;xTaArtIoH3ntW0Drmmapf1rie/D6nqyOD+D8NwAAAP//AwBQSwMEFAAGAAgAAAAhAJyVDLDeAAAA&#10;CQEAAA8AAABkcnMvZG93bnJldi54bWxMj8tOwzAQRfdI/IM1SOyo84JGaZwKkBBCXSAK7B1nmkSN&#10;x5HtPPr3mBUsR/fo3jPlftUDm9G63pCAeBMBQ1Km6akV8PX5cpcDc15SIwdDKOCCDvbV9VUpi8Ys&#10;9IHz0bcslJArpIDO+7Hg3KkOtXQbMyKF7GSslj6ctuWNlUso1wNPouiBa9lTWOjkiM8dqvNx0gK+&#10;zelp0aqmt/ny3k+vB6tUfhDi9mZ93AHzuPo/GH71gzpUwak2EzWODQLSZJsFVEAS3wMLQJZmW2C1&#10;gDxOgVcl//9B9QMAAP//AwBQSwECLQAUAAYACAAAACEAtoM4kv4AAADhAQAAEwAAAAAAAAAAAAAA&#10;AAAAAAAAW0NvbnRlbnRfVHlwZXNdLnhtbFBLAQItABQABgAIAAAAIQA4/SH/1gAAAJQBAAALAAAA&#10;AAAAAAAAAAAAAC8BAABfcmVscy8ucmVsc1BLAQItABQABgAIAAAAIQCxs6DXdgIAAEgFAAAOAAAA&#10;AAAAAAAAAAAAAC4CAABkcnMvZTJvRG9jLnhtbFBLAQItABQABgAIAAAAIQCclQyw3gAAAAkBAAAP&#10;AAAAAAAAAAAAAAAAANAEAABkcnMvZG93bnJldi54bWxQSwUGAAAAAAQABADzAAAA2wUAAAAA&#10;" filled="f" stroked="f" strokeweight="1pt">
                <v:textbox>
                  <w:txbxContent>
                    <w:p w14:paraId="5B4A5735" w14:textId="16995DF5" w:rsidR="006A309F" w:rsidRPr="00905E78" w:rsidRDefault="006A309F" w:rsidP="006A309F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飛虎隊</w:t>
                      </w:r>
                    </w:p>
                  </w:txbxContent>
                </v:textbox>
              </v:rect>
            </w:pict>
          </mc:Fallback>
        </mc:AlternateContent>
      </w:r>
      <w:r w:rsidR="008E78D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797C29" wp14:editId="72500A31">
                <wp:simplePos x="0" y="0"/>
                <wp:positionH relativeFrom="margin">
                  <wp:posOffset>1260475</wp:posOffset>
                </wp:positionH>
                <wp:positionV relativeFrom="paragraph">
                  <wp:posOffset>225425</wp:posOffset>
                </wp:positionV>
                <wp:extent cx="57150" cy="1320800"/>
                <wp:effectExtent l="666750" t="19050" r="19050" b="50800"/>
                <wp:wrapNone/>
                <wp:docPr id="10" name="接點: 弧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320800"/>
                        </a:xfrm>
                        <a:prstGeom prst="curvedConnector3">
                          <a:avLst>
                            <a:gd name="adj1" fmla="val -1113560"/>
                          </a:avLst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90EE5" id="接點: 弧形 10" o:spid="_x0000_s1026" type="#_x0000_t38" style="position:absolute;margin-left:99.25pt;margin-top:17.75pt;width:4.5pt;height:10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vFyAEAAOUDAAAOAAAAZHJzL2Uyb0RvYy54bWysU8tu2zAQvBfoPxC8xxJtOA0Eyzk4aC9F&#10;G/TxAQy5tFTwBZKR5L/vkrbkoC1QtMiF4mtmdoar3f1kNBkgxN7ZlrJVTQlY4WRvjy39/u39zR0l&#10;MXEruXYWWnqCSO/3b9/sRt/A2nVOSwgESWxsRt/SLiXfVFUUHRgeV86DxUPlguEJl+FYycBHZDe6&#10;Wtf1bTW6IH1wAmLE3YfzId0XfqVApM9KRUhEtxRrS2UMZXzKY7Xf8eYYuO96cSmD/0cVhvcWRReq&#10;B544eQ79b1SmF8FFp9JKOFM5pXoBxQO6YfUvbr523EPxguFEv8QUX49WfBoO9jFgDKOPTfSPIbuY&#10;VDD5i/WRqYR1WsKCKRGBm9t3bIuJCjxhm3V9V5cwqyvYh5g+gDMkT1oqnsMA8uCsxUdxYVPi4sPH&#10;mEpuklhusEG4/MEoUUbjMwxckxvG2GZ7O5NfACgz02e0tmScK0Ir1dVLmaWThvO1L6BIL7F6VuRL&#10;m8FBB4JSqC0E2MRyU6CAtng7w1Sv9QKs/w683M9QKC34L+AFUZSdTQvY9NaFP6mnaS5Zne/PCZx9&#10;5wienDyVVy7RYC8Vh5e+z836cl3g179z/xMAAP//AwBQSwMEFAAGAAgAAAAhAL3dkN7dAAAACgEA&#10;AA8AAABkcnMvZG93bnJldi54bWxMj0FPwzAMhe9I/IfISNxYso2MrTSdEBJXJFqGtFvWeG1F41RN&#10;thV+PeYEJ78nPz1/zreT78UZx9gFMjCfKRBIdXAdNQbeq5e7NYiYLDnbB0IDXxhhW1xf5TZz4UJv&#10;eC5TI7iEYmYNtCkNmZSxbtHbOAsDEu+OYfQ2sR0b6UZ74XLfy4VSK+ltR3yhtQM+t1h/lidvQIXX&#10;Mupdq/dyN68+/PEb/aoy5vZmenoEkXBKf2H4xWd0KJjpEE7koujZb9aaowaWmicHFuqBxYHF/VKD&#10;LHL5/4XiBwAA//8DAFBLAQItABQABgAIAAAAIQC2gziS/gAAAOEBAAATAAAAAAAAAAAAAAAAAAAA&#10;AABbQ29udGVudF9UeXBlc10ueG1sUEsBAi0AFAAGAAgAAAAhADj9If/WAAAAlAEAAAsAAAAAAAAA&#10;AAAAAAAALwEAAF9yZWxzLy5yZWxzUEsBAi0AFAAGAAgAAAAhANlD28XIAQAA5QMAAA4AAAAAAAAA&#10;AAAAAAAALgIAAGRycy9lMm9Eb2MueG1sUEsBAi0AFAAGAAgAAAAhAL3dkN7dAAAACgEAAA8AAAAA&#10;AAAAAAAAAAAAIgQAAGRycy9kb3ducmV2LnhtbFBLBQYAAAAABAAEAPMAAAAsBQAAAAA=&#10;" adj="-240529" strokecolor="#faaf17 [3204]" strokeweight="4.5pt">
                <v:stroke joinstyle="miter"/>
                <w10:wrap anchorx="margin"/>
              </v:shape>
            </w:pict>
          </mc:Fallback>
        </mc:AlternateContent>
      </w:r>
    </w:p>
    <w:p w14:paraId="568FD703" w14:textId="7D610EE8" w:rsidR="006A54F4" w:rsidRDefault="006A54F4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AE67C65" w14:textId="3AFCCBB4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C718FB" wp14:editId="3FAC0F7E">
                <wp:simplePos x="0" y="0"/>
                <wp:positionH relativeFrom="margin">
                  <wp:posOffset>239586</wp:posOffset>
                </wp:positionH>
                <wp:positionV relativeFrom="paragraph">
                  <wp:posOffset>294748</wp:posOffset>
                </wp:positionV>
                <wp:extent cx="2739605" cy="1022350"/>
                <wp:effectExtent l="38100" t="57150" r="118110" b="120650"/>
                <wp:wrapNone/>
                <wp:docPr id="15" name="矩形: 圓角化對角角落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605" cy="1022350"/>
                        </a:xfrm>
                        <a:custGeom>
                          <a:avLst/>
                          <a:gdLst>
                            <a:gd name="connsiteX0" fmla="*/ 170395 w 2739605"/>
                            <a:gd name="connsiteY0" fmla="*/ 0 h 1022350"/>
                            <a:gd name="connsiteX1" fmla="*/ 658545 w 2739605"/>
                            <a:gd name="connsiteY1" fmla="*/ 0 h 1022350"/>
                            <a:gd name="connsiteX2" fmla="*/ 1146695 w 2739605"/>
                            <a:gd name="connsiteY2" fmla="*/ 0 h 1022350"/>
                            <a:gd name="connsiteX3" fmla="*/ 1634845 w 2739605"/>
                            <a:gd name="connsiteY3" fmla="*/ 0 h 1022350"/>
                            <a:gd name="connsiteX4" fmla="*/ 2200071 w 2739605"/>
                            <a:gd name="connsiteY4" fmla="*/ 0 h 1022350"/>
                            <a:gd name="connsiteX5" fmla="*/ 2739605 w 2739605"/>
                            <a:gd name="connsiteY5" fmla="*/ 0 h 1022350"/>
                            <a:gd name="connsiteX6" fmla="*/ 2739605 w 2739605"/>
                            <a:gd name="connsiteY6" fmla="*/ 0 h 1022350"/>
                            <a:gd name="connsiteX7" fmla="*/ 2739605 w 2739605"/>
                            <a:gd name="connsiteY7" fmla="*/ 425978 h 1022350"/>
                            <a:gd name="connsiteX8" fmla="*/ 2739605 w 2739605"/>
                            <a:gd name="connsiteY8" fmla="*/ 851955 h 1022350"/>
                            <a:gd name="connsiteX9" fmla="*/ 2569210 w 2739605"/>
                            <a:gd name="connsiteY9" fmla="*/ 1022350 h 1022350"/>
                            <a:gd name="connsiteX10" fmla="*/ 2106752 w 2739605"/>
                            <a:gd name="connsiteY10" fmla="*/ 1022350 h 1022350"/>
                            <a:gd name="connsiteX11" fmla="*/ 1669986 w 2739605"/>
                            <a:gd name="connsiteY11" fmla="*/ 1022350 h 1022350"/>
                            <a:gd name="connsiteX12" fmla="*/ 1130452 w 2739605"/>
                            <a:gd name="connsiteY12" fmla="*/ 1022350 h 1022350"/>
                            <a:gd name="connsiteX13" fmla="*/ 642303 w 2739605"/>
                            <a:gd name="connsiteY13" fmla="*/ 1022350 h 1022350"/>
                            <a:gd name="connsiteX14" fmla="*/ 0 w 2739605"/>
                            <a:gd name="connsiteY14" fmla="*/ 1022350 h 1022350"/>
                            <a:gd name="connsiteX15" fmla="*/ 0 w 2739605"/>
                            <a:gd name="connsiteY15" fmla="*/ 1022350 h 1022350"/>
                            <a:gd name="connsiteX16" fmla="*/ 0 w 2739605"/>
                            <a:gd name="connsiteY16" fmla="*/ 596373 h 1022350"/>
                            <a:gd name="connsiteX17" fmla="*/ 0 w 2739605"/>
                            <a:gd name="connsiteY17" fmla="*/ 170395 h 1022350"/>
                            <a:gd name="connsiteX18" fmla="*/ 170395 w 2739605"/>
                            <a:gd name="connsiteY18" fmla="*/ 0 h 1022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739605" h="1022350" fill="none" extrusionOk="0">
                              <a:moveTo>
                                <a:pt x="170395" y="0"/>
                              </a:moveTo>
                              <a:cubicBezTo>
                                <a:pt x="402954" y="-32970"/>
                                <a:pt x="515760" y="9649"/>
                                <a:pt x="658545" y="0"/>
                              </a:cubicBezTo>
                              <a:cubicBezTo>
                                <a:pt x="801330" y="-9649"/>
                                <a:pt x="990955" y="31479"/>
                                <a:pt x="1146695" y="0"/>
                              </a:cubicBezTo>
                              <a:cubicBezTo>
                                <a:pt x="1302435" y="-31479"/>
                                <a:pt x="1514034" y="37309"/>
                                <a:pt x="1634845" y="0"/>
                              </a:cubicBezTo>
                              <a:cubicBezTo>
                                <a:pt x="1755656" y="-37309"/>
                                <a:pt x="1932252" y="55799"/>
                                <a:pt x="2200071" y="0"/>
                              </a:cubicBezTo>
                              <a:cubicBezTo>
                                <a:pt x="2467890" y="-55799"/>
                                <a:pt x="2526833" y="28185"/>
                                <a:pt x="2739605" y="0"/>
                              </a:cubicBezTo>
                              <a:lnTo>
                                <a:pt x="2739605" y="0"/>
                              </a:lnTo>
                              <a:cubicBezTo>
                                <a:pt x="2764660" y="197644"/>
                                <a:pt x="2738340" y="228082"/>
                                <a:pt x="2739605" y="425978"/>
                              </a:cubicBezTo>
                              <a:cubicBezTo>
                                <a:pt x="2740870" y="623874"/>
                                <a:pt x="2716728" y="734256"/>
                                <a:pt x="2739605" y="851955"/>
                              </a:cubicBezTo>
                              <a:cubicBezTo>
                                <a:pt x="2750452" y="948385"/>
                                <a:pt x="2690693" y="1020945"/>
                                <a:pt x="2569210" y="1022350"/>
                              </a:cubicBezTo>
                              <a:cubicBezTo>
                                <a:pt x="2394108" y="1059661"/>
                                <a:pt x="2300350" y="991223"/>
                                <a:pt x="2106752" y="1022350"/>
                              </a:cubicBezTo>
                              <a:cubicBezTo>
                                <a:pt x="1913154" y="1053477"/>
                                <a:pt x="1782453" y="982783"/>
                                <a:pt x="1669986" y="1022350"/>
                              </a:cubicBezTo>
                              <a:cubicBezTo>
                                <a:pt x="1557519" y="1061917"/>
                                <a:pt x="1396536" y="979302"/>
                                <a:pt x="1130452" y="1022350"/>
                              </a:cubicBezTo>
                              <a:cubicBezTo>
                                <a:pt x="864368" y="1065398"/>
                                <a:pt x="771736" y="983955"/>
                                <a:pt x="642303" y="1022350"/>
                              </a:cubicBezTo>
                              <a:cubicBezTo>
                                <a:pt x="512870" y="1060745"/>
                                <a:pt x="310497" y="1003212"/>
                                <a:pt x="0" y="1022350"/>
                              </a:cubicBezTo>
                              <a:lnTo>
                                <a:pt x="0" y="1022350"/>
                              </a:lnTo>
                              <a:cubicBezTo>
                                <a:pt x="-6443" y="909422"/>
                                <a:pt x="43318" y="755921"/>
                                <a:pt x="0" y="596373"/>
                              </a:cubicBezTo>
                              <a:cubicBezTo>
                                <a:pt x="-43318" y="436825"/>
                                <a:pt x="25083" y="285746"/>
                                <a:pt x="0" y="170395"/>
                              </a:cubicBezTo>
                              <a:cubicBezTo>
                                <a:pt x="11261" y="97062"/>
                                <a:pt x="61116" y="-3850"/>
                                <a:pt x="170395" y="0"/>
                              </a:cubicBezTo>
                              <a:close/>
                            </a:path>
                            <a:path w="2739605" h="1022350" stroke="0" extrusionOk="0">
                              <a:moveTo>
                                <a:pt x="170395" y="0"/>
                              </a:moveTo>
                              <a:cubicBezTo>
                                <a:pt x="420987" y="-26882"/>
                                <a:pt x="573233" y="52307"/>
                                <a:pt x="735621" y="0"/>
                              </a:cubicBezTo>
                              <a:cubicBezTo>
                                <a:pt x="898009" y="-52307"/>
                                <a:pt x="1163422" y="20508"/>
                                <a:pt x="1275155" y="0"/>
                              </a:cubicBezTo>
                              <a:cubicBezTo>
                                <a:pt x="1386888" y="-20508"/>
                                <a:pt x="1591584" y="2245"/>
                                <a:pt x="1840382" y="0"/>
                              </a:cubicBezTo>
                              <a:cubicBezTo>
                                <a:pt x="2089180" y="-2245"/>
                                <a:pt x="2471933" y="49532"/>
                                <a:pt x="2739605" y="0"/>
                              </a:cubicBezTo>
                              <a:lnTo>
                                <a:pt x="2739605" y="0"/>
                              </a:lnTo>
                              <a:cubicBezTo>
                                <a:pt x="2787114" y="182600"/>
                                <a:pt x="2711191" y="316347"/>
                                <a:pt x="2739605" y="417458"/>
                              </a:cubicBezTo>
                              <a:cubicBezTo>
                                <a:pt x="2768019" y="518569"/>
                                <a:pt x="2711235" y="714589"/>
                                <a:pt x="2739605" y="851955"/>
                              </a:cubicBezTo>
                              <a:cubicBezTo>
                                <a:pt x="2757322" y="936786"/>
                                <a:pt x="2665628" y="1021320"/>
                                <a:pt x="2569210" y="1022350"/>
                              </a:cubicBezTo>
                              <a:cubicBezTo>
                                <a:pt x="2420349" y="1027801"/>
                                <a:pt x="2294889" y="970700"/>
                                <a:pt x="2132444" y="1022350"/>
                              </a:cubicBezTo>
                              <a:cubicBezTo>
                                <a:pt x="1969999" y="1074000"/>
                                <a:pt x="1854702" y="1021181"/>
                                <a:pt x="1669986" y="1022350"/>
                              </a:cubicBezTo>
                              <a:cubicBezTo>
                                <a:pt x="1485270" y="1023519"/>
                                <a:pt x="1387359" y="987019"/>
                                <a:pt x="1181837" y="1022350"/>
                              </a:cubicBezTo>
                              <a:cubicBezTo>
                                <a:pt x="976315" y="1057681"/>
                                <a:pt x="797343" y="1007597"/>
                                <a:pt x="616610" y="1022350"/>
                              </a:cubicBezTo>
                              <a:cubicBezTo>
                                <a:pt x="435877" y="1037103"/>
                                <a:pt x="249898" y="960189"/>
                                <a:pt x="0" y="1022350"/>
                              </a:cubicBezTo>
                              <a:lnTo>
                                <a:pt x="0" y="1022350"/>
                              </a:lnTo>
                              <a:cubicBezTo>
                                <a:pt x="-14783" y="906129"/>
                                <a:pt x="44362" y="762260"/>
                                <a:pt x="0" y="604892"/>
                              </a:cubicBezTo>
                              <a:cubicBezTo>
                                <a:pt x="-44362" y="447524"/>
                                <a:pt x="41225" y="383431"/>
                                <a:pt x="0" y="170395"/>
                              </a:cubicBezTo>
                              <a:cubicBezTo>
                                <a:pt x="-17178" y="97924"/>
                                <a:pt x="88555" y="11487"/>
                                <a:pt x="170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59ED58" w14:textId="6AB607B4" w:rsidR="00341BB5" w:rsidRPr="001D1EA9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陳炳靖多次冒着生命危險駕駛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</w:t>
                            </w:r>
                            <w:r w:rsid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</w:t>
                            </w:r>
                            <w:r w:rsidR="00BA0C7C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</w:t>
                            </w:r>
                            <w:r w:rsidR="006A309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6A309F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  <w:r w:rsidR="006A309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6A309F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，與敵人作戰。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718FB" id="矩形: 圓角化對角角落 15" o:spid="_x0000_s1039" style="position:absolute;margin-left:18.85pt;margin-top:23.2pt;width:215.7pt;height:80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39605,1022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BO9ggAAJMiAAAOAAAAZHJzL2Uyb0RvYy54bWy0WluP27gVfi/Q/yD4sYAzvIrkIJNFmiBF&#10;gWATbFJk+6iR5bERWXIlTWZmf30/XmSTHm8tzXbzMBFNnvPxHJ4rpdc/Pe7q7EfV9du2uVnQV2SR&#10;VU3ZrrbN3c3iX18/LPUi64eiWRV121Q3i6eqX/z05q9/ef2wv65Yu2nrVdVlYNL01w/7m8VmGPbX&#10;V1d9ual2Rf+q3VcNJtdttysGDLu7q1VXPID7rr5ihORXD2232ndtWfU9fn3vJxdvHP/1uiqHT+t1&#10;Xw1ZfbPA3gb3t3N/b+3fqzevi+u7rthvtmXYRvGCXeyKbQPQA6v3xVBk9932Gavdtuzavl0Pr8p2&#10;d9Wu19uycjJAGkpOpPmyKfaVkwXK6fcHNfX/P7blzz++7D93UMPDvr/u8WileFx3O/s/9pc9OmU9&#10;HZRVPQ5ZiR+Z4iYncpGVmKOEMS6dOq+O5OV9P/yjah2r4sfHfvDaXuHJ6WqVNcUORlG2TdNvh+pX&#10;nNB6V+MA/naVUUW4kdlDNgIF4hOaf8c0JNtk0VZwHM8gaASRSy3FBIiYZgIEiyAoFXk+RYyYaAIG&#10;jzFyLvQUOWKiCRgiwmBwNqLo5eOIiSZgwH4OJx4O+jJGTDQBI38JRkw0AUO9BCMmEkwapS/bL+Lp&#10;fIXFRFpSI+VlIBMDydwwSi6fTEwUHPEyEo1dGDC5kuwyVEI1HSv2ZQrXNDqfgJVQ+Vg3Qa7Ypynl&#10;REySK6GajBX7di4YJ3yCWDHRdBWmLn4xQNN4/XSU1Mkvo8Trp6Okbn4ZJV4vTc4Vn2AHsZ9PcCIa&#10;rw9p8HJei318au6kMdFJlEMevxszdbEZk3f52ITsjaessFUecYXPvu1tqRCnctQF4xBZGukbLEFl&#10;U/8FYrhbTExnEcN/YmI2ixgeERPzWcQw9JhYzCKG/cbEchYxzDImzmcRw9xiYjWLGBYUE+tZxEgX&#10;MbGZRWwTQEyN8SwbOzWyeVZGT8wM41noJ4ZG51majamJ7PNsjZ4YG8azNn9ibnSevdn4lmx+nsXZ&#10;oJWQJzbnY0yIUR36P9v51a7zGxYZOr9ukaHzu7UCF9f7YrChbXzMHqK+ZnNsa7L1tgabBi0s+tvH&#10;obu3/e6n72Pw27U/qq+t4zLYKOjjr9vmaJTHJeX97bb8e/VbTCAIM9Kf6ZIzoxwVtue4SSpV7o3d&#10;5MI5yTjlO5gEKGWfjjw/TSjnnt/ylKExBNWhY8ipUAlY6GVmoqHuYYJ7lsvnPCUVhHvJkUxJCugb&#10;m7mASspcehNdPudpOGPSO6+UyiSAocuZCchErrQJCn3OU7Jcc+/uTFPtXG08v7G3tQY9Wkp6ZHUT&#10;28m59eOKlM4fNVM5+k+/NWowcHEiQtdc+FnGNNEuhkWzvsHH3nx3MgaJxIDPwwqiYcRWrJxxrU5g&#10;aa6Y92LFwdqFj3OwvleZASttje1gjdD8RNe5IbnxB4ECkRiRHoXvcRxxqB+nA3MjKPESUYK6MHfJ&#10;5CASJ8Tejlh1GENxVRKij3Pv0PG8CJgaymkIHADmQrlYOgJTpZmQXmSjmdIJcGh/XgYMO0cjGWhz&#10;7CMFxt2Q5N4HjTIIAbHEoRd6EbDOBc9HTQPDuOg/CqwUVSOsxvVRcsK+LXoRqqRstGf0p0SlpsMp&#10;EcYnNYqTZr4WGPcUvC+5IUudZvRg77Pn1o8rUjq/fgmvDkcMm2aJpgXnIV0iKKKFj0/B4/gmZrKl&#10;L48c7TmwRMFMEliYtXKmpRKJWwep3KXeZDRKGTzJuY0ieSJZTinKDju1hJ8n+fJM9k31VtZtX/mC&#10;xxYAF7N/P3Ttd9xTQoY/JfkjFmlvPkvkijQKS8VZyB4SXX3iZYrLHGdqlXA+eaRih+xvNEGadZp7&#10;xhE6RUD2EZQRHGdsMJTB5UNxMB2Pcg2ZvMcun/OUhkrt8z9DrErwNEoDaGOefIxoQ7U3t+UpSyYU&#10;NUGdwkiemNS55JpqcHTDMbmGG/BI/+OKlG5crxVqKCcP1SwnidUyzCGMullujyE56nhvgiL+HIre&#10;Cck4R8XnT1yi/sjTkgewuLp3sIqC78nsUcT5yRimG5IxR4WUhAOWo0QLNQCyLeUsVcYfScaCoaIc&#10;UxOSHknCHmMoDSCltSoU2urkFLATgSrJzs6tAqjBdSIKSk+rBG7MU3OWQiERBtaU6mRffygbCy1Z&#10;qLewa24zs+9vfDuCCozLIDLy2MksNqL5mL7i9zipEacjb9IoKVF/BJHQpaQiKYPybiy4iMIFd7yr&#10;HBKHHn6uptFPaFQ6XpNcUZLUNUwYjbLAzqKApalFhzz052VjdE0hCaLcpCw5CCRqZDG7MZUzBIBY&#10;HX5jORHauKhkG9mLvr08chQC1+ZJnS1QaYZWDmU+T6wtqGFeOl5SlFdBscqkYFrLkBoQ4pDNYvPz&#10;KFZsJ/FzyU7zMVYcOnO3+vgesW/r7eoD2nGbtd1r4upd3WU/CvTnt3dORlAkq2p35Zj8dEJYlGXV&#10;DGeJ910/vC/6jUfon3o7sNIBxTOu3GvmcIvQ3g9V92Wzeshu6/vul2J1s0AWRSDIVtseb5+5RoVo&#10;B7iJgMfaf4usqO/w8nzALUXXDt+2w8a9+LXacqUJdnAUsS7K7+7not5vCr8rG2lGzdr9YrXb32Ez&#10;bhTt8+r4stc9DU91ZaHq5pdqnW1X9vWuA/kdPTndb4pV5fFlhH+gCBoCQ7vaXqAceNP/xdurNqy3&#10;pH7fB2KvlAOM30F6gAcKh9w2w4F4t23a7hx6fTj9tV+P7UeqsY/D4+0jdIO84KKN/em2XT197uyp&#10;ueKw35cfttD/x6IfPhcd3mPjcPFxxPAJf9Z1i9slXBS5p0W2abvfzv1u1+P9PmYX2QM+TLhZ9P+5&#10;L7pqkdX/bPDm31BhW/bBDYRUSJxZF8/cxjPN/e5dC9dAXYHduUe7fqjHx3XX7r7hG4q3FhVTRVMC&#10;Gzf3QzcO3g0YYwpfYZTV27fuGV8vwEM/Nl/2pWVuFW0t7+vjt6LbZ/YRBo1i+ed2/IihuB4/AbDe&#10;fVhrKZv27f3Qrrf2+wCnda/XMMCXD86Wwlca9tOKeOxWHb8lefNfAAAA//8DAFBLAwQUAAYACAAA&#10;ACEAESJlydwAAAAJAQAADwAAAGRycy9kb3ducmV2LnhtbEyPwU7DMBBE70j8g7VI3KjT1kraNE6F&#10;kIAzAe7beJsE4nWI3Sbl6zEnOI5mNPOm2M+2F2cafedYw3KRgCCunem40fD2+ni3AeEDssHeMWm4&#10;kId9eX1VYG7cxC90rkIjYgn7HDW0IQy5lL5uyaJfuIE4ekc3WgxRjo00I06x3PZylSSptNhxXGhx&#10;oIeW6s/qZDVU6+fBBPOtzNPHRW7UhNt39aX17c18vwMRaA5/YfjFj+hQRqaDO7HxotewzrKY1KBS&#10;BSL6Kt0uQRw0rJJMgSwL+f9B+QMAAP//AwBQSwECLQAUAAYACAAAACEAtoM4kv4AAADhAQAAEwAA&#10;AAAAAAAAAAAAAAAAAAAAW0NvbnRlbnRfVHlwZXNdLnhtbFBLAQItABQABgAIAAAAIQA4/SH/1gAA&#10;AJQBAAALAAAAAAAAAAAAAAAAAC8BAABfcmVscy8ucmVsc1BLAQItABQABgAIAAAAIQCLQaBO9ggA&#10;AJMiAAAOAAAAAAAAAAAAAAAAAC4CAABkcnMvZTJvRG9jLnhtbFBLAQItABQABgAIAAAAIQARImXJ&#10;3AAAAAkBAAAPAAAAAAAAAAAAAAAAAFALAABkcnMvZG93bnJldi54bWxQSwUGAAAAAAQABADzAAAA&#10;WQwAAAAA&#10;" adj="-11796480,,5400" path="m170395,l2739605,r,l2739605,851955v,94107,-76288,170395,-170395,170395l,1022350r,l,170395c,76288,76288,,170395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70395,0;2739605,0;2739605,0;2739605,851955;2569210,1022350;0,1022350;0,1022350;0,170395;170395,0" o:connectangles="0,0,0,0,0,0,0,0,0" textboxrect="0,0,2739605,1022350"/>
                <v:textbox>
                  <w:txbxContent>
                    <w:p w14:paraId="2E59ED58" w14:textId="6AB607B4" w:rsidR="00341BB5" w:rsidRPr="001D1EA9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陳炳靖多次冒着生命危險駕駛</w:t>
                      </w:r>
                      <w:r w:rsidR="00BA0C7C"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="00BA0C7C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</w:t>
                      </w:r>
                      <w:r w:rsid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</w:t>
                      </w:r>
                      <w:r w:rsidR="00BA0C7C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</w:t>
                      </w:r>
                      <w:r w:rsidR="006A309F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6A309F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</w:t>
                      </w:r>
                      <w:r w:rsidR="006A309F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6A309F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，與敵人作戰。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296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894DF2" wp14:editId="17C867A5">
                <wp:simplePos x="0" y="0"/>
                <wp:positionH relativeFrom="column">
                  <wp:posOffset>180808</wp:posOffset>
                </wp:positionH>
                <wp:positionV relativeFrom="paragraph">
                  <wp:posOffset>93932</wp:posOffset>
                </wp:positionV>
                <wp:extent cx="370936" cy="336430"/>
                <wp:effectExtent l="0" t="0" r="0" b="698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5236F" w14:textId="50ED16D6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894DF2" id="橢圓 39" o:spid="_x0000_s1040" style="position:absolute;margin-left:14.25pt;margin-top:7.4pt;width:29.2pt;height:2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c1jQIAAKI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5wCZxE06jaQL2/c8RBHjtv&#10;+ZXCXrhmPtwxh3OGE4m7I9ziITV0FYVBoqQB9+MlfbTH9sdXSjqc24r671vmBCX6s8HBiEM+Cm4U&#10;NqNgtu0FYDfNcCtZnkR0cEGPonTQPuJKWcco+MQMx1gV5cGNl4uQ9wcuJS7W62SGw2xZuDb3lkfw&#10;SGxs7If+kTk7DEDAybmBcaafDUG2jZ4G1tsAUqUJOfA4UI6LIPXxsLTipvn1nqwOq3X1EwAA//8D&#10;AFBLAwQUAAYACAAAACEAqLeZz9wAAAAHAQAADwAAAGRycy9kb3ducmV2LnhtbEyPQUvEMBCF74L/&#10;IYzgzU1dtrXWposIexAEse7BY9KMTbGZlCa7rf/e8aTHN+/x3jf1fvWjOOMch0AKbjcZCKQu2IF6&#10;Bcf3w00JIiZNVo+BUME3Rtg3lxe1rmxY6A3PbeoFl1CstAKX0lRJGTuHXsdNmJDY+wyz14nl3Es7&#10;64XL/Si3WVZIrwfiBacnfHLYfbUnr2B5ztuwuvnj4F93R2dy418yo9T11fr4ACLhmv7C8IvP6NAw&#10;kwknslGMCrZlzkm+7/gD9sviHoRRUNyVIJta/udvfgAAAP//AwBQSwECLQAUAAYACAAAACEAtoM4&#10;kv4AAADhAQAAEwAAAAAAAAAAAAAAAAAAAAAAW0NvbnRlbnRfVHlwZXNdLnhtbFBLAQItABQABgAI&#10;AAAAIQA4/SH/1gAAAJQBAAALAAAAAAAAAAAAAAAAAC8BAABfcmVscy8ucmVsc1BLAQItABQABgAI&#10;AAAAIQDtHhc1jQIAAKIFAAAOAAAAAAAAAAAAAAAAAC4CAABkcnMvZTJvRG9jLnhtbFBLAQItABQA&#10;BgAIAAAAIQCot5nP3AAAAAcBAAAPAAAAAAAAAAAAAAAAAOcEAABkcnMvZG93bnJldi54bWxQSwUG&#10;AAAAAAQABADzAAAA8AUAAAAA&#10;" fillcolor="#fcce73 [1940]" stroked="f" strokeweight="1pt">
                <v:stroke joinstyle="miter"/>
                <v:textbox inset="0,0,0,0">
                  <w:txbxContent>
                    <w:p w14:paraId="4515236F" w14:textId="50ED16D6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4E613414" w14:textId="36E8A185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234D59" wp14:editId="4F59D3C1">
                <wp:simplePos x="0" y="0"/>
                <wp:positionH relativeFrom="column">
                  <wp:posOffset>615315</wp:posOffset>
                </wp:positionH>
                <wp:positionV relativeFrom="paragraph">
                  <wp:posOffset>367294</wp:posOffset>
                </wp:positionV>
                <wp:extent cx="1112807" cy="379562"/>
                <wp:effectExtent l="0" t="0" r="0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7" cy="379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B42826" w14:textId="5CE6018C" w:rsidR="006A309F" w:rsidRPr="00905E78" w:rsidRDefault="006A309F" w:rsidP="006A309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戰鬥機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34D59" id="矩形 7" o:spid="_x0000_s1041" style="position:absolute;margin-left:48.45pt;margin-top:28.9pt;width:87.6pt;height:29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oydwIAAEkFAAAOAAAAZHJzL2Uyb0RvYy54bWysVEtv2zAMvg/YfxB0X21nTR9BnSJo0WFA&#10;0RVrh54VWaoNyKJGKbGzXz9KdpyuLXYYloMj8fGR/Ejq4rJvDdsq9A3YkhdHOWfKSqga+1zyH483&#10;n84480HYShiwquQ75fnl8uOHi84t1AxqMJVCRiDWLzpX8joEt8gyL2vVCn8ETllSasBWBLric1ah&#10;6Ai9Ndksz0+yDrByCFJ5T9LrQcmXCV9rJcM3rb0KzJSccgvpi+m7jt9seSEWzyhc3cgxDfEPWbSi&#10;sRR0groWQbANNm+g2kYieNDhSEKbgdaNVKkGqqbIX1XzUAunUi1EjncTTf7/wcq77YO7R6Khc37h&#10;6Rir6DW28Z/yY30iazeRpfrAJAmLopid5aecSdJ9Pj2fn8wim9nB26EPXxS0LB5KjtSMxJHY3vow&#10;mO5NYjALN40xqSHG/iEgzCjJDimmU9gZFe2M/a40aypKapYCpOlRVwbZVlDfhZTKhmJQ1aJSg3ie&#10;029MefJIBSTAiKwpoQl7BIiT+RZ7KGe0j64qDd/knP8tscF58kiRwYbJuW0s4HsAhqoaIw/2e5IG&#10;aiJLoV/3xA31ax5No2gN1e4eGcKwDd7Jm4Y6dCt8uBdI40+LQisdvtFHG+hKDuOJsxrw13vyaE9T&#10;SVrOOlqnkvufG4GKM/PV0ryeF8fHcf/S5Xh+OqMLvtSsX2rspr0C6lxBj4eT6Rjtg9kfNUL7RJu/&#10;ilFJJayk2CWXAfeXqzCsOb0dUq1WyYx2zolwax+cjOCR6DiBj/2TQDeOaaABv4P96onFq2kdbKOn&#10;hdUmgG7SKB94HVtA+5pmaXxb4oPw8p6sDi/g8jcAAAD//wMAUEsDBBQABgAIAAAAIQCL+O/d3gAA&#10;AAkBAAAPAAAAZHJzL2Rvd25yZXYueG1sTI9NS8QwFEX3gv8hPMGdk7ZgO1ObDiqIyCzEUfdpkmmL&#10;zUtJ0o/59z5XzvJxD/edW+1XO7DZ+NA7FJBuEmAGldM9tgK+Pl/utsBClKjl4NAIOJsA+/r6qpKl&#10;dgt+mPkYW0YlGEopoItxLDkPqjNWho0bDVJ2ct7KSKdvufZyoXI78CxJcm5lj/Shk6N57oz6OU5W&#10;wLc7PS1WNfg2n9/76fXgldoehLi9WR8fgEWzxn8Y/vRJHWpyatyEOrBBwC7fESngvqAFlGdFlgJr&#10;CEyLHHhd8csF9S8AAAD//wMAUEsBAi0AFAAGAAgAAAAhALaDOJL+AAAA4QEAABMAAAAAAAAAAAAA&#10;AAAAAAAAAFtDb250ZW50X1R5cGVzXS54bWxQSwECLQAUAAYACAAAACEAOP0h/9YAAACUAQAACwAA&#10;AAAAAAAAAAAAAAAvAQAAX3JlbHMvLnJlbHNQSwECLQAUAAYACAAAACEALKXaMncCAABJBQAADgAA&#10;AAAAAAAAAAAAAAAuAgAAZHJzL2Uyb0RvYy54bWxQSwECLQAUAAYACAAAACEAi/jv3d4AAAAJAQAA&#10;DwAAAAAAAAAAAAAAAADRBAAAZHJzL2Rvd25yZXYueG1sUEsFBgAAAAAEAAQA8wAAANwFAAAAAA==&#10;" filled="f" stroked="f" strokeweight="1pt">
                <v:textbox>
                  <w:txbxContent>
                    <w:p w14:paraId="01B42826" w14:textId="5CE6018C" w:rsidR="006A309F" w:rsidRPr="00905E78" w:rsidRDefault="006A309F" w:rsidP="006A309F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戰鬥機</w:t>
                      </w:r>
                    </w:p>
                  </w:txbxContent>
                </v:textbox>
              </v:rect>
            </w:pict>
          </mc:Fallback>
        </mc:AlternateContent>
      </w:r>
      <w:r w:rsidR="008E78D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A48484" wp14:editId="197CC8EE">
                <wp:simplePos x="0" y="0"/>
                <wp:positionH relativeFrom="margin">
                  <wp:posOffset>1212215</wp:posOffset>
                </wp:positionH>
                <wp:positionV relativeFrom="paragraph">
                  <wp:posOffset>342900</wp:posOffset>
                </wp:positionV>
                <wp:extent cx="107315" cy="1952625"/>
                <wp:effectExtent l="0" t="19050" r="4845685" b="47625"/>
                <wp:wrapNone/>
                <wp:docPr id="35" name="接點: 弧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315" cy="1952625"/>
                        </a:xfrm>
                        <a:prstGeom prst="curvedConnector3">
                          <a:avLst>
                            <a:gd name="adj1" fmla="val -4474125"/>
                          </a:avLst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B7242" id="接點: 弧形 35" o:spid="_x0000_s1026" type="#_x0000_t38" style="position:absolute;margin-left:95.45pt;margin-top:27pt;width:8.45pt;height:153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je1AEAAPADAAAOAAAAZHJzL2Uyb0RvYy54bWysU01v1DAQvSPxHyzfu0m2my5Em+1hK+CA&#10;oCrwA1xnvDHyl2w3yf57xt40rQCpKuJi2R6/9+bNjHfXk1ZkAB+kNS2tViUlYLjtpDm29Mf3Dxfv&#10;KAmRmY4pa6ClJwj0ev/2zW50Daxtb1UHniCJCc3oWtrH6JqiCLwHzcLKOjAYFNZrFvHoj0Xn2Yjs&#10;WhXrsrwqRus75y2HEPD25hyk+8wvBPD4VYgAkaiWYm4xrz6v92kt9jvWHD1zveRzGuwfstBMGhRd&#10;qG5YZOTByz+otOTeBiviiltdWCEkh+wB3VTlb26+9cxB9oLFCW4pU/h/tPzLcDC3HsswutAEd+uT&#10;i0l4TYSS7hP2NPvCTMmUy3ZaygZTJBwvq3J7WdWUcAxV7+v11bpOdS3OPInP+RA/gtUkbVrKH/wA&#10;3cEag/2x/jIrsOFziLmEHTFM46yw7mdFidAKOzIwRS42m+2mWshnAMo80ie0MmRsab2t6tzc4slW&#10;3sWTgvOzOxBEdin9LJ8nDg7KE5RCbc7BxGr2oQy+TjAhlVqA5cvA+X2CQp7G14AXRFa2Ji5gLY31&#10;f1OP02PK4vwe2/DMd9re2+6UG54DOFa5U/MXSHP7/JzhTx91/wsAAP//AwBQSwMEFAAGAAgAAAAh&#10;AIXc1KHhAAAACgEAAA8AAABkcnMvZG93bnJldi54bWxMj0FPwkAQhe8m/ofNmHgxsFuQKrVbQohe&#10;vBArMXJb2qFt7M7W7kLLv3c86fFlXt58X7oabSvO2PvGkYZoqkAgFa5sqNKwe3+ZPILwwVBpWkeo&#10;4YIeVtn1VWqS0g30huc8VIJHyCdGQx1Cl0jpixqt8VPXIfHt6HprAse+kmVvBh63rZwpFUtrGuIP&#10;telwU2PxlZ+shs08/rx7vgz56/Hjex8XUbddq73Wtzfj+glEwDH8leEXn9EhY6aDO1HpRct5qZZc&#10;1bC4ZycuzNQDuxw0zONoATJL5X+F7AcAAP//AwBQSwECLQAUAAYACAAAACEAtoM4kv4AAADhAQAA&#10;EwAAAAAAAAAAAAAAAAAAAAAAW0NvbnRlbnRfVHlwZXNdLnhtbFBLAQItABQABgAIAAAAIQA4/SH/&#10;1gAAAJQBAAALAAAAAAAAAAAAAAAAAC8BAABfcmVscy8ucmVsc1BLAQItABQABgAIAAAAIQCqQgje&#10;1AEAAPADAAAOAAAAAAAAAAAAAAAAAC4CAABkcnMvZTJvRG9jLnhtbFBLAQItABQABgAIAAAAIQCF&#10;3NSh4QAAAAoBAAAPAAAAAAAAAAAAAAAAAC4EAABkcnMvZG93bnJldi54bWxQSwUGAAAAAAQABADz&#10;AAAAPAUAAAAA&#10;" adj="-966411" strokecolor="#faaf17 [3204]" strokeweight="4.5pt">
                <v:stroke joinstyle="miter"/>
                <w10:wrap anchorx="margin"/>
              </v:shape>
            </w:pict>
          </mc:Fallback>
        </mc:AlternateContent>
      </w:r>
    </w:p>
    <w:p w14:paraId="63D58572" w14:textId="6876F484" w:rsidR="006A54F4" w:rsidRDefault="006A309F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5F74CB" wp14:editId="56FA9591">
                <wp:simplePos x="0" y="0"/>
                <wp:positionH relativeFrom="column">
                  <wp:posOffset>3450122</wp:posOffset>
                </wp:positionH>
                <wp:positionV relativeFrom="paragraph">
                  <wp:posOffset>281448</wp:posOffset>
                </wp:positionV>
                <wp:extent cx="370936" cy="336430"/>
                <wp:effectExtent l="0" t="0" r="0" b="6985"/>
                <wp:wrapNone/>
                <wp:docPr id="40" name="橢圓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42E1A" w14:textId="16D2FF8A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5F74CB" id="橢圓 40" o:spid="_x0000_s1042" style="position:absolute;margin-left:271.65pt;margin-top:22.15pt;width:29.2pt;height:2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LhjQIAAKI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5wCSyiaVRtoN7fOeIgj523&#10;/EphL1wzH+6YwznDicTdEW7xkBq6isIgUdKA+/GSPtpj++MrJR3ObUX99y1zghL92eBgxCEfBTcK&#10;m1Ew2/YCsJtmuJUsTyI6uKBHUTpoH3GlrGMUfGKGY6yK8uDGy0XI+wOXEhfrdTLDYbYsXJt7yyN4&#10;JDY29kP/yJwdBiDg5NzAONPPhiDbRk8D620AqdKEHHgcKMdFkPp4WFpx0/x6T1aH1br6CQAA//8D&#10;AFBLAwQUAAYACAAAACEAZW3+nN8AAAAJAQAADwAAAGRycy9kb3ducmV2LnhtbEyPTUvEMBCG74L/&#10;IYzgzU3WtvtRO11E2IMgiHUPHpMmNsUmKU12W/+940lPwzAP7zxvdVjcwC5min3wCOuVAGZ8G3Tv&#10;O4TT+/FuBywm6bUcgjcI3ybCob6+qmSpw+zfzKVJHaMQH0uJYFMaS85ja42TcRVG4+n2GSYnE61T&#10;x/UkZwp3A78XYsOd7D19sHI0T9a0X83ZIczPRRMWO30c3Wt+sqpQ7kUoxNub5fEBWDJL+oPhV5/U&#10;oSYnFc5eRzYgFHmWEYqQ5zQJ2Ij1FphC2G8z4HXF/zeofwAAAP//AwBQSwECLQAUAAYACAAAACEA&#10;toM4kv4AAADhAQAAEwAAAAAAAAAAAAAAAAAAAAAAW0NvbnRlbnRfVHlwZXNdLnhtbFBLAQItABQA&#10;BgAIAAAAIQA4/SH/1gAAAJQBAAALAAAAAAAAAAAAAAAAAC8BAABfcmVscy8ucmVsc1BLAQItABQA&#10;BgAIAAAAIQAnakLhjQIAAKIFAAAOAAAAAAAAAAAAAAAAAC4CAABkcnMvZTJvRG9jLnhtbFBLAQIt&#10;ABQABgAIAAAAIQBlbf6c3wAAAAkBAAAPAAAAAAAAAAAAAAAAAOcEAABkcnMvZG93bnJldi54bWxQ&#10;SwUGAAAAAAQABADzAAAA8wUAAAAA&#10;" fillcolor="#fcce73 [1940]" stroked="f" strokeweight="1pt">
                <v:stroke joinstyle="miter"/>
                <v:textbox inset="0,0,0,0">
                  <w:txbxContent>
                    <w:p w14:paraId="07342E1A" w14:textId="16D2FF8A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8E78D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724429" wp14:editId="2F78DBAD">
                <wp:simplePos x="0" y="0"/>
                <wp:positionH relativeFrom="margin">
                  <wp:align>right</wp:align>
                </wp:positionH>
                <wp:positionV relativeFrom="paragraph">
                  <wp:posOffset>383540</wp:posOffset>
                </wp:positionV>
                <wp:extent cx="2692400" cy="990600"/>
                <wp:effectExtent l="38100" t="57150" r="107950" b="133350"/>
                <wp:wrapNone/>
                <wp:docPr id="16" name="矩形: 圓角化對角角落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990600"/>
                        </a:xfrm>
                        <a:custGeom>
                          <a:avLst/>
                          <a:gdLst>
                            <a:gd name="connsiteX0" fmla="*/ 165103 w 2692400"/>
                            <a:gd name="connsiteY0" fmla="*/ 0 h 990600"/>
                            <a:gd name="connsiteX1" fmla="*/ 645289 w 2692400"/>
                            <a:gd name="connsiteY1" fmla="*/ 0 h 990600"/>
                            <a:gd name="connsiteX2" fmla="*/ 1125476 w 2692400"/>
                            <a:gd name="connsiteY2" fmla="*/ 0 h 990600"/>
                            <a:gd name="connsiteX3" fmla="*/ 1605662 w 2692400"/>
                            <a:gd name="connsiteY3" fmla="*/ 0 h 990600"/>
                            <a:gd name="connsiteX4" fmla="*/ 2161668 w 2692400"/>
                            <a:gd name="connsiteY4" fmla="*/ 0 h 990600"/>
                            <a:gd name="connsiteX5" fmla="*/ 2692400 w 2692400"/>
                            <a:gd name="connsiteY5" fmla="*/ 0 h 990600"/>
                            <a:gd name="connsiteX6" fmla="*/ 2692400 w 2692400"/>
                            <a:gd name="connsiteY6" fmla="*/ 0 h 990600"/>
                            <a:gd name="connsiteX7" fmla="*/ 2692400 w 2692400"/>
                            <a:gd name="connsiteY7" fmla="*/ 412749 h 990600"/>
                            <a:gd name="connsiteX8" fmla="*/ 2692400 w 2692400"/>
                            <a:gd name="connsiteY8" fmla="*/ 825497 h 990600"/>
                            <a:gd name="connsiteX9" fmla="*/ 2527297 w 2692400"/>
                            <a:gd name="connsiteY9" fmla="*/ 990600 h 990600"/>
                            <a:gd name="connsiteX10" fmla="*/ 2072384 w 2692400"/>
                            <a:gd name="connsiteY10" fmla="*/ 990600 h 990600"/>
                            <a:gd name="connsiteX11" fmla="*/ 1642743 w 2692400"/>
                            <a:gd name="connsiteY11" fmla="*/ 990600 h 990600"/>
                            <a:gd name="connsiteX12" fmla="*/ 1112011 w 2692400"/>
                            <a:gd name="connsiteY12" fmla="*/ 990600 h 990600"/>
                            <a:gd name="connsiteX13" fmla="*/ 631824 w 2692400"/>
                            <a:gd name="connsiteY13" fmla="*/ 990600 h 990600"/>
                            <a:gd name="connsiteX14" fmla="*/ 0 w 2692400"/>
                            <a:gd name="connsiteY14" fmla="*/ 990600 h 990600"/>
                            <a:gd name="connsiteX15" fmla="*/ 0 w 2692400"/>
                            <a:gd name="connsiteY15" fmla="*/ 990600 h 990600"/>
                            <a:gd name="connsiteX16" fmla="*/ 0 w 2692400"/>
                            <a:gd name="connsiteY16" fmla="*/ 577852 h 990600"/>
                            <a:gd name="connsiteX17" fmla="*/ 0 w 2692400"/>
                            <a:gd name="connsiteY17" fmla="*/ 165103 h 990600"/>
                            <a:gd name="connsiteX18" fmla="*/ 165103 w 2692400"/>
                            <a:gd name="connsiteY18" fmla="*/ 0 h 990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2400" h="990600" fill="none" extrusionOk="0">
                              <a:moveTo>
                                <a:pt x="165103" y="0"/>
                              </a:moveTo>
                              <a:cubicBezTo>
                                <a:pt x="400156" y="-38113"/>
                                <a:pt x="463638" y="37369"/>
                                <a:pt x="645289" y="0"/>
                              </a:cubicBezTo>
                              <a:cubicBezTo>
                                <a:pt x="826940" y="-37369"/>
                                <a:pt x="928403" y="54249"/>
                                <a:pt x="1125476" y="0"/>
                              </a:cubicBezTo>
                              <a:cubicBezTo>
                                <a:pt x="1322549" y="-54249"/>
                                <a:pt x="1391609" y="32649"/>
                                <a:pt x="1605662" y="0"/>
                              </a:cubicBezTo>
                              <a:cubicBezTo>
                                <a:pt x="1819715" y="-32649"/>
                                <a:pt x="1971182" y="65718"/>
                                <a:pt x="2161668" y="0"/>
                              </a:cubicBezTo>
                              <a:cubicBezTo>
                                <a:pt x="2352154" y="-65718"/>
                                <a:pt x="2446639" y="34797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12366" y="151820"/>
                                <a:pt x="2655673" y="227090"/>
                                <a:pt x="2692400" y="412749"/>
                              </a:cubicBezTo>
                              <a:cubicBezTo>
                                <a:pt x="2729127" y="598408"/>
                                <a:pt x="2673392" y="629185"/>
                                <a:pt x="2692400" y="825497"/>
                              </a:cubicBezTo>
                              <a:cubicBezTo>
                                <a:pt x="2718569" y="922286"/>
                                <a:pt x="2626756" y="990175"/>
                                <a:pt x="2527297" y="990600"/>
                              </a:cubicBezTo>
                              <a:cubicBezTo>
                                <a:pt x="2403515" y="1038633"/>
                                <a:pt x="2186170" y="945790"/>
                                <a:pt x="2072384" y="990600"/>
                              </a:cubicBezTo>
                              <a:cubicBezTo>
                                <a:pt x="1958598" y="1035410"/>
                                <a:pt x="1800766" y="952948"/>
                                <a:pt x="1642743" y="990600"/>
                              </a:cubicBezTo>
                              <a:cubicBezTo>
                                <a:pt x="1484720" y="1028252"/>
                                <a:pt x="1367529" y="944879"/>
                                <a:pt x="1112011" y="990600"/>
                              </a:cubicBezTo>
                              <a:cubicBezTo>
                                <a:pt x="856493" y="1036321"/>
                                <a:pt x="798866" y="984476"/>
                                <a:pt x="631824" y="990600"/>
                              </a:cubicBezTo>
                              <a:cubicBezTo>
                                <a:pt x="464782" y="996724"/>
                                <a:pt x="141627" y="974164"/>
                                <a:pt x="0" y="990600"/>
                              </a:cubicBezTo>
                              <a:lnTo>
                                <a:pt x="0" y="990600"/>
                              </a:lnTo>
                              <a:cubicBezTo>
                                <a:pt x="-39713" y="833113"/>
                                <a:pt x="27419" y="722425"/>
                                <a:pt x="0" y="577852"/>
                              </a:cubicBezTo>
                              <a:cubicBezTo>
                                <a:pt x="-27419" y="433279"/>
                                <a:pt x="35009" y="250017"/>
                                <a:pt x="0" y="165103"/>
                              </a:cubicBezTo>
                              <a:cubicBezTo>
                                <a:pt x="4944" y="83040"/>
                                <a:pt x="51368" y="-5722"/>
                                <a:pt x="165103" y="0"/>
                              </a:cubicBezTo>
                              <a:close/>
                            </a:path>
                            <a:path w="2692400" h="990600" stroke="0" extrusionOk="0">
                              <a:moveTo>
                                <a:pt x="165103" y="0"/>
                              </a:moveTo>
                              <a:cubicBezTo>
                                <a:pt x="415323" y="-39218"/>
                                <a:pt x="585384" y="4614"/>
                                <a:pt x="721108" y="0"/>
                              </a:cubicBezTo>
                              <a:cubicBezTo>
                                <a:pt x="856833" y="-4614"/>
                                <a:pt x="1117781" y="52162"/>
                                <a:pt x="1251841" y="0"/>
                              </a:cubicBezTo>
                              <a:cubicBezTo>
                                <a:pt x="1385901" y="-52162"/>
                                <a:pt x="1556278" y="12075"/>
                                <a:pt x="1807846" y="0"/>
                              </a:cubicBezTo>
                              <a:cubicBezTo>
                                <a:pt x="2059414" y="-12075"/>
                                <a:pt x="2301791" y="18734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31138" y="165879"/>
                                <a:pt x="2688916" y="230429"/>
                                <a:pt x="2692400" y="404494"/>
                              </a:cubicBezTo>
                              <a:cubicBezTo>
                                <a:pt x="2695884" y="578559"/>
                                <a:pt x="2663916" y="646685"/>
                                <a:pt x="2692400" y="825497"/>
                              </a:cubicBezTo>
                              <a:cubicBezTo>
                                <a:pt x="2700762" y="912303"/>
                                <a:pt x="2635821" y="982875"/>
                                <a:pt x="2527297" y="990600"/>
                              </a:cubicBezTo>
                              <a:cubicBezTo>
                                <a:pt x="2324120" y="1005750"/>
                                <a:pt x="2208901" y="946229"/>
                                <a:pt x="2097657" y="990600"/>
                              </a:cubicBezTo>
                              <a:cubicBezTo>
                                <a:pt x="1986413" y="1034971"/>
                                <a:pt x="1839655" y="974682"/>
                                <a:pt x="1642743" y="990600"/>
                              </a:cubicBezTo>
                              <a:cubicBezTo>
                                <a:pt x="1445831" y="1006518"/>
                                <a:pt x="1331964" y="987195"/>
                                <a:pt x="1162557" y="990600"/>
                              </a:cubicBezTo>
                              <a:cubicBezTo>
                                <a:pt x="993150" y="994005"/>
                                <a:pt x="769321" y="967950"/>
                                <a:pt x="606551" y="990600"/>
                              </a:cubicBezTo>
                              <a:cubicBezTo>
                                <a:pt x="443781" y="1013250"/>
                                <a:pt x="174547" y="971494"/>
                                <a:pt x="0" y="990600"/>
                              </a:cubicBezTo>
                              <a:lnTo>
                                <a:pt x="0" y="990600"/>
                              </a:lnTo>
                              <a:cubicBezTo>
                                <a:pt x="-31604" y="850579"/>
                                <a:pt x="23630" y="717611"/>
                                <a:pt x="0" y="586106"/>
                              </a:cubicBezTo>
                              <a:cubicBezTo>
                                <a:pt x="-23630" y="454601"/>
                                <a:pt x="9997" y="328312"/>
                                <a:pt x="0" y="165103"/>
                              </a:cubicBezTo>
                              <a:cubicBezTo>
                                <a:pt x="-2952" y="77637"/>
                                <a:pt x="86789" y="12052"/>
                                <a:pt x="1651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928D5" w14:textId="40421A74" w:rsidR="00341BB5" w:rsidRPr="001D1EA9" w:rsidRDefault="00341BB5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cs="PMingLiU" w:hint="eastAsia"/>
                                <w:color w:val="484F5E" w:themeColor="text1"/>
                              </w:rPr>
                              <w:t>陳炳靖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的飛機</w:t>
                            </w:r>
                            <w:r w:rsidR="00852550"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不幸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被日軍擊中，他被敵人</w:t>
                            </w:r>
                            <w:r w:rsidR="00852550"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="0027074F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  <w:r w:rsidR="006A309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</w:t>
                            </w:r>
                            <w:r w:rsid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="00852550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="0027074F"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24429" id="矩形: 圓角化對角角落 16" o:spid="_x0000_s1043" style="position:absolute;margin-left:160.8pt;margin-top:30.2pt;width:212pt;height:78pt;z-index:251673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coordsize="26924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IEBQkAAGEiAAAOAAAAZHJzL2Uyb0RvYy54bWy0Wltv2zgWfl9g/4PgxwXciHcxaDrotuhi&#10;gWJaTLvozqMiy7FRWfJKSpPOr5+PF8mk4o6szGwfUtLkOR95eK6kXv70eKiSb2Xb7Zv6ZkVepKuk&#10;rItms6/vblb/+fxuna2Srs/rTV41dXmz+l52q59e/f1vLx+O1yVtdk21KdsETOru+uF4s9r1/fH6&#10;6qorduUh7140x7LG4LZpD3mPbnt3tWnzB3A/VFc0TeXVQ9Nujm1TlF2HX9+6wdUry3+7LYv+w3bb&#10;lX1S3aywtt7+be3fW/P36tXL/PquzY+7feGXkT9jFYd8XwN0ZPU27/Pkvt0/YXXYF23TNdv+RdEc&#10;rprtdl+Udg/YDUknu/m0y4+l3QuE0x1HMXV/Hdvi52+fjh9biOHh2F13aJpdPG7bg/kf60serbC+&#10;j8IqH/ukwI9UaspTyLTAmNapRBtsrk7UxX3X/6tsLKf82/uud8LeoGVFtUnq/ACdKJq67vZ9+V8w&#10;2x4qyP8fVwmRgqQseUgGHE88ofk1pEmTXXJaCQ7jCQIJECQXNNPzCCHNPAINEAihgis5DxESzUOw&#10;EEKmQko6DxESzUPwAIISSaTM5iFConkIEUI4XZqHCInmIeRzIEKieQj1HIiQiBOquJ5VXLjR0TS8&#10;RcxLKyTKoIpazeLoEEdQRUEza4MhkbO/WRwS2i1NFWUZnweKqC5FCu2XSA5xX+BWSEh1KVJoxgTG&#10;nxJywZ5CqkuRQmuWjGT0EuGFRJcCxTY9qwkknH8pRmzU8xjh/EsxYquexwjnC6UyQedVOjTr9IKD&#10;D+f7cDcbv0KTvjREkpAodmmI1ndDPM53Q4guHmsfo9FKcpPKpTa7OTadyQfCgI3gP3QRi10CACoT&#10;4GeIYWEhMVlEDKMJiekiYhhCSMwWEUPDQ2K+iBiqGxKLRcTQyZBYLiKGsoXEahExFCgkzhYRIzqE&#10;xHoRsfH4ITX6i3RsqmTLtIxM1Az9RegTRSPLNM0402jvy3SNTJQN/UWLn6gbWaZvZKJw6C9Cn6gc&#10;fFhADrd18lEtijxT3lW2vOtXCcq7dpWgvLs1NPn1Me+NaxuayUNQvOzG2iXZ7itwqVGmooZ97Nt7&#10;U9N++Dr4vkPzrfzcWCa9cYLO+9oTGnTyNKW4v90X/yx/CwlQLBHhhLpmGXHKgNVZblwyydyemWLS&#10;Gskw5gqVCCnmH/ccwwxZInfGs37CUdOMp045Bac8QvNFy0I4wqhJMC3V+ilPpolM3SijcgLoSpil&#10;gBnRyqv4+ilPjCErsjylUE57Bnn6gmYhIGWCEuFMcv2UJ+dSMr9DrrTV9hFwKJVhzYOuxGdW1aGm&#10;DCWvsf5h/jAjpnNnTRWhTDrVIgL7tkQndCGkcqdNqUr1ZNSX8cBytchgaJEKn4elGtWLlaPQ0Chr&#10;oydYxZj2R4CJmXU/p9ETrCtNFsCCFyzESEdTSjPrmE6MqVTezJAcEhXDupLG0YZ3FvH+4p4XMixG&#10;eIXDzUQmmfXmIy7JJFHO4DQXaiJlV+E8B5dokUG6lhS4grsQOOCSLE2VP3stqObRIfh651m4POMK&#10;mmTETFKKQ7LBb8RlEDP1p8B5piZOxFY/z8HF2XLttBXblYzakD3AKp1lw24zjssV7+KtE3WV0HNA&#10;ueTKuwutpaI20g6YhBPp1VwrtKNBf+I/1qXBcJ0WnZk+TDindGsGR+aEkTE2iRmoZIk7AEUpp5Gi&#10;OxxXuVxsWesTR84YjY+UidR7cIoWiRyc1xJ7ZXcxGtfcedOMpYhULlTbcxSESafwa4GthUNnom4s&#10;t6JqutKlCibuzwX9rm+br7iDxA7+LzGfCEbd+eEoaRyHYNe49bDqyiWSvUACihICdxoGgMk2I+/s&#10;Q76QUBJLtJ4yxHUEqliXDSOOyVioFEGDu8Eh3szDEQa/lDqq9VOeCDpUebeFC55IO+G0VMZdwLoc&#10;kKZCc58Ur+FfYp6UQSm1Ww7JFIvkeS6ixjscrNA7+zMRe5gR0/n5yhin360UE29IZZYhAbIng2Vy&#10;uM3grMO18ZTDLMyoSXGjM4574zJF5lVI4JJCTBgjI/GwEunJXxiBTcxxoR0ZAEMqGe2HiQxe28bn&#10;jGaTY/oTEZhRZCje16SpUCLyGpSm2aCPmks6kXKqFbI2t6ofe+tzUiY6k9x7YYQkXKNGIYlkTEvh&#10;ii3EB4k4EkjjT0VgLjLmNRpvXTDSiDMCgkYwcnJWyBOiUdi4eN5+tWYEorV8UUOkEV8ltQnJdlAq&#10;HR+BxCKFH1wmY87Z4J5IimIi5ksUx0OKA1XEW8gQnoeVBi9Q8SkOhuts5sz0YUJM5qavGSoXH6cE&#10;dC62MOQnjp8iSuLOODh497tAVpiOlfOsQa+Rx3uO2LGEdw04ao2ywgieUahFpGUOzAdHkFzkPdYU&#10;CaNlqJRkUUDPpMpcagGDmyR+LsqbdfzAdU8jMBYzluB2Yadnwa6p9pt3KLxNnLaPvuWbqk2+5ajE&#10;b+/s7kERzars3WL004QwL4qy7s8SH9uuf5t3O4fQfe9Mx8gYKI5xaR+N/XVBc9+X7afd5iG5re7b&#10;X/LNzUqkSLhXyWbf4S0ZZbzr4MoBlZX5t0ry6g5P4T2uI9qm/7Lvd/YZ10jLJiNYwWmLVV58tT/n&#10;1XGXu1XB4sanVLNezLbrGxdje8E6r05Pt7bVf69KA1XVv5TbZL8xj7UW5AdysrLf5ZvS4SO7G/FH&#10;Ci8hMDSzzVXJyJv8EW8nWj/fkLp1j8ROKCOMW0F8gCOFRW7qfiQ+7OumPYdejae/dfOx/EA0ptk/&#10;3j5CNqhtrOKbn26bzfePrTk1mw92x+LdHvJ/n3f9x7zFszQOF5869B/wZ1s1uEbClZBtrZJd0/52&#10;7nczH6/1GF0lD/jM4GbV/e8+b3HFVP27xju+Jtzc0vS2g7LRhLc2HLkNR+r7w5sGpgEXi9XZppnf&#10;V0Nz2zaHL/gi4rVBxVBeF8DGFX3fDp03PfoYwjcVRfn6tW3jWwRY6Pv607EwzI2gjeZ9fvySt8fE&#10;NKHQyI9/boZPEvLr4UXfWPc411DWzev7vtnuzXO/lbqTq+/gOwarS/6bC/OhRNi3s05fhrz6HQAA&#10;//8DAFBLAwQUAAYACAAAACEAbVc3/d0AAAAHAQAADwAAAGRycy9kb3ducmV2LnhtbEyPQUvDQBCF&#10;74L/YRnBm900hGBjNqVIVVAUTEWv0+yYBLOzJbtt4r93POlx3nu89025nt2gTjSG3rOB5SIBRdx4&#10;23Nr4G13d3UNKkRki4NnMvBNAdbV+VmJhfUTv9Kpjq2SEg4FGuhiPBRah6Yjh2HhD8TiffrRYZRz&#10;bLUdcZJyN+g0SXLtsGdZ6PBAtx01X/XRGfjYPD3avnl4D6v71TPv6u0LTltjLi/mzQ2oSHP8C8Mv&#10;vqBDJUx7f2Qb1GBAHokG8iQDJW6WZiLsDaTLPANdlfo/f/UDAAD//wMAUEsBAi0AFAAGAAgAAAAh&#10;ALaDOJL+AAAA4QEAABMAAAAAAAAAAAAAAAAAAAAAAFtDb250ZW50X1R5cGVzXS54bWxQSwECLQAU&#10;AAYACAAAACEAOP0h/9YAAACUAQAACwAAAAAAAAAAAAAAAAAvAQAAX3JlbHMvLnJlbHNQSwECLQAU&#10;AAYACAAAACEAjjCiBAUJAABhIgAADgAAAAAAAAAAAAAAAAAuAgAAZHJzL2Uyb0RvYy54bWxQSwEC&#10;LQAUAAYACAAAACEAbVc3/d0AAAAHAQAADwAAAAAAAAAAAAAAAABfCwAAZHJzL2Rvd25yZXYueG1s&#10;UEsFBgAAAAAEAAQA8wAAAGkMAAAAAA==&#10;" adj="-11796480,,5400" path="m165103,l2692400,r,l2692400,825497v,91184,-73919,165103,-165103,165103l,990600r,l,165103c,73919,73919,,165103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65103,0;2692400,0;2692400,0;2692400,825497;2527297,990600;0,990600;0,990600;0,165103;165103,0" o:connectangles="0,0,0,0,0,0,0,0,0" textboxrect="0,0,2692400,990600"/>
                <v:textbox>
                  <w:txbxContent>
                    <w:p w14:paraId="596928D5" w14:textId="40421A74" w:rsidR="00341BB5" w:rsidRPr="001D1EA9" w:rsidRDefault="00341BB5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cs="PMingLiU" w:hint="eastAsia"/>
                          <w:color w:val="484F5E" w:themeColor="text1"/>
                        </w:rPr>
                        <w:t>陳炳靖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的飛機</w:t>
                      </w:r>
                      <w:r w:rsidR="00852550"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不幸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被日軍擊中，他被敵人</w:t>
                      </w:r>
                      <w:r w:rsidR="00852550"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="0027074F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</w:t>
                      </w:r>
                      <w:r w:rsid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</w:t>
                      </w:r>
                      <w:r w:rsidR="006A309F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</w:t>
                      </w:r>
                      <w:r w:rsid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="00852550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</w:t>
                      </w:r>
                      <w:r w:rsidR="0027074F"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049DC1" w14:textId="0337EABB" w:rsidR="006A54F4" w:rsidRDefault="006A54F4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132EEB0" w14:textId="490040F0" w:rsidR="006A54F4" w:rsidRDefault="005E61F9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21C26C" wp14:editId="48FB5AB8">
                <wp:simplePos x="0" y="0"/>
                <wp:positionH relativeFrom="column">
                  <wp:posOffset>190169</wp:posOffset>
                </wp:positionH>
                <wp:positionV relativeFrom="paragraph">
                  <wp:posOffset>264409</wp:posOffset>
                </wp:positionV>
                <wp:extent cx="370936" cy="336430"/>
                <wp:effectExtent l="0" t="0" r="0" b="6985"/>
                <wp:wrapNone/>
                <wp:docPr id="41" name="橢圓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936" cy="33643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0283" w14:textId="33A755CD" w:rsidR="00437296" w:rsidRPr="00566961" w:rsidRDefault="00437296" w:rsidP="00437296">
                            <w:pPr>
                              <w:jc w:val="center"/>
                              <w:rPr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84F5E" w:themeColor="text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21C26C" id="橢圓 41" o:spid="_x0000_s1044" style="position:absolute;margin-left:14.95pt;margin-top:20.8pt;width:29.2pt;height:2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nuhjQIAAKIFAAAOAAAAZHJzL2Uyb0RvYy54bWysVMFu2zAMvQ/YPwi6r3aaLuuCOkXQosOA&#10;ri3WDj0rslQLkEVNUmJnXz9Ksp1tbXcYloNCUeQj+Uzy7LxvNdkJ5xWYis6OSkqE4VAr81TRbw9X&#10;704p8YGZmmkwoqJ74en56u2bs84uxTE0oGvhCIIYv+xsRZsQ7LIoPG9Ey/wRWGHwUYJrWcCreypq&#10;xzpEb3VxXJaLogNXWwdceI/ay/xIVwlfSsHDrZReBKIrirmFdLp0buJZrM7Y8skx2yg+pMH+IYuW&#10;KYNBJ6hLFhjZOvUMqlXcgQcZjji0BUipuEg1YDWz8o9q7htmRaoFyfF2osn/P1h+s7u3dw5p6Kxf&#10;ehRjFb10bfzH/EifyNpPZIk+EI7K+Yfy43xBCcen+XxxMk9kFgdn63z4JKAlUaio0FpZH8thS7a7&#10;9gFjovVoFdUetKqvlNbpEltAXGhHdgw/HuNcmDBL7nrbfoE66xcl/vJnRDV+7Kw+GdUYIjVTREoB&#10;fwuiTQxlIAbN+URNceAiSWGvRbTT5quQRNVY/XFKZEJ+nqNvWC2y+v2ruSTAiCwx/oSdi3wFO2c5&#10;2EdXkbp8ci7/llh2njxSZDBhcm6VAfcSgEbmh8jZfiQpUxNZCv2mR25wCZxG06jaQL2/c8RBHjtv&#10;+ZXCXrhmPtwxh3OGE4m7I9ziITV0FYVBoqQB9+MlfbTH9sdXSjqc24r671vmBCX6s8HBiEM+Cm4U&#10;NqNgtu0FYDfNcCtZnkR0cEGPonTQPuJKWcco+MQMx1gV5cGNl4uQ9wcuJS7W62SGw2xZuDb3lkfw&#10;SGxs7If+kTk7DEDAybmBcaafDUG2jZ4G1tsAUqUJOfA4UI6LIPXxsLTipvn1nqwOq3X1EwAA//8D&#10;AFBLAwQUAAYACAAAACEAdCvaUtwAAAAHAQAADwAAAGRycy9kb3ducmV2LnhtbEyOwUrEMBRF94L/&#10;EJ7gzkln7JS2Nh1EmIUgiHUWLpPm2RSbl5JkpvXvjStdXu7l3NMcVjuxC/owOhKw3WTAkHqnRxoE&#10;nN6PdyWwECVpOTlCAd8Y4NBeXzWy1m6hN7x0cWAJQqGWAkyMc8156A1aGTZuRkrdp/NWxhT9wLWX&#10;S4Lbie+yrOBWjpQejJzxyWD/1Z2tgOV537nV+I+jfc1PRu2VfcmUELc36+MDsIhr/BvDr35ShzY5&#10;KXcmHdgkYFdVaSkg3xbAUl+W98CUgCovgLcN/+/f/gAAAP//AwBQSwECLQAUAAYACAAAACEAtoM4&#10;kv4AAADhAQAAEwAAAAAAAAAAAAAAAAAAAAAAW0NvbnRlbnRfVHlwZXNdLnhtbFBLAQItABQABgAI&#10;AAAAIQA4/SH/1gAAAJQBAAALAAAAAAAAAAAAAAAAAC8BAABfcmVscy8ucmVsc1BLAQItABQABgAI&#10;AAAAIQCSLnuhjQIAAKIFAAAOAAAAAAAAAAAAAAAAAC4CAABkcnMvZTJvRG9jLnhtbFBLAQItABQA&#10;BgAIAAAAIQB0K9pS3AAAAAcBAAAPAAAAAAAAAAAAAAAAAOcEAABkcnMvZG93bnJldi54bWxQSwUG&#10;AAAAAAQABADzAAAA8AUAAAAA&#10;" fillcolor="#fcce73 [1940]" stroked="f" strokeweight="1pt">
                <v:stroke joinstyle="miter"/>
                <v:textbox inset="0,0,0,0">
                  <w:txbxContent>
                    <w:p w14:paraId="37A20283" w14:textId="33A755CD" w:rsidR="00437296" w:rsidRPr="00566961" w:rsidRDefault="00437296" w:rsidP="00437296">
                      <w:pPr>
                        <w:jc w:val="center"/>
                        <w:rPr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b/>
                          <w:bCs/>
                          <w:color w:val="484F5E" w:themeColor="text1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517823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18D7CD" wp14:editId="420F4DF8">
                <wp:simplePos x="0" y="0"/>
                <wp:positionH relativeFrom="column">
                  <wp:posOffset>4304533</wp:posOffset>
                </wp:positionH>
                <wp:positionV relativeFrom="paragraph">
                  <wp:posOffset>49901</wp:posOffset>
                </wp:positionV>
                <wp:extent cx="1112807" cy="379562"/>
                <wp:effectExtent l="0" t="0" r="0" b="190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7" cy="379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441B9" w14:textId="4F7B2AF2" w:rsidR="00517823" w:rsidRPr="00905E78" w:rsidRDefault="00517823" w:rsidP="005178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俘虜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 xml:space="preserve"> /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囚禁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8D7CD" id="矩形 9" o:spid="_x0000_s1045" style="position:absolute;margin-left:338.95pt;margin-top:3.95pt;width:87.6pt;height:29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3ddgIAAEkFAAAOAAAAZHJzL2Uyb0RvYy54bWysVEtv2zAMvg/YfxB0X21nfQZ1iqBFhwFF&#10;W7QdelZkqTYgixqlxM5+/SjZcbq22GFYDo7Ex0fyI6nzi741bKPQN2BLXhzknCkroWrsS8l/PF1/&#10;OeXMB2ErYcCqkm+V5xeLz5/OOzdXM6jBVAoZgVg/71zJ6xDcPMu8rFUr/AE4ZUmpAVsR6IovWYWi&#10;I/TWZLM8P846wMohSOU9Sa8GJV8kfK2VDHdaexWYKTnlFtIX03cVv9niXMxfULi6kWMa4h+yaEVj&#10;KegEdSWCYGts3kG1jUTwoMOBhDYDrRupUg1UTZG/qeaxFk6lWogc7yaa/P+DlbebR3ePREPn/NzT&#10;MVbRa2zjP+XH+kTWdiJL9YFJEhZFMTvNTziTpPt6cnZ0PItsZntvhz58U9CyeCg5UjMSR2Jz48Ng&#10;ujOJwSxcN8akhhj7h4AwoyTbp5hOYWtUtDP2QWnWVJTULAVI06MuDbKNoL4LKZUNxaCqRaUG8VFO&#10;vzHlySMVkAAjsqaEJuwRIE7me+yhnNE+uqo0fJNz/rfEBufJI0UGGybntrGAHwEYqmqMPNjvSBqo&#10;iSyFftUTN9Svs2gaRSuotvfIEIZt8E5eN9ShG+HDvUAaf1oUWulwRx9toCs5jCfOasBfH8mjPU0l&#10;aTnraJ1K7n+uBSrOzHdL83pWHB7G/UuXw6OTGV3wtWb1WmPX7SVQ5wp6PJxMx2gfzO6oEdpn2vxl&#10;jEoqYSXFLrkMuLtchmHN6e2QarlMZrRzToQb++hkBI9Exwl86p8FunFMAw34LexWT8zfTOtgGz0t&#10;LNcBdJNGec/r2ALa1zRL49sSH4TX92S1fwEXvwEAAP//AwBQSwMEFAAGAAgAAAAhABCq2prdAAAA&#10;CAEAAA8AAABkcnMvZG93bnJldi54bWxMj8tOwzAQRfdI/IM1SOyoU6q2aRqngkqoQl0gCuwde5pE&#10;xOPIdh79e1w2sBqNztWdM/luMi0b0PnGkoD5LAGGpKxuqBLw+fHykALzQZKWrSUUcEEPu+L2JpeZ&#10;tiO943AKFYsl5DMpoA6hyzj3qkYj/cx2SJGdrTMyxNVVXDs5xnLT8sckWXEjG4oXatnhvkb1feqN&#10;gC97fh6NKul1uLw1/eHolEqPQtzfTU9bYAGn8BeGq35UhyI6lbYn7VkrYLVeb2JUwHVEni4Xc2Dl&#10;LwBe5Pz/A8UPAAAA//8DAFBLAQItABQABgAIAAAAIQC2gziS/gAAAOEBAAATAAAAAAAAAAAAAAAA&#10;AAAAAABbQ29udGVudF9UeXBlc10ueG1sUEsBAi0AFAAGAAgAAAAhADj9If/WAAAAlAEAAAsAAAAA&#10;AAAAAAAAAAAALwEAAF9yZWxzLy5yZWxzUEsBAi0AFAAGAAgAAAAhAIEnDd12AgAASQUAAA4AAAAA&#10;AAAAAAAAAAAALgIAAGRycy9lMm9Eb2MueG1sUEsBAi0AFAAGAAgAAAAhABCq2prdAAAACAEAAA8A&#10;AAAAAAAAAAAAAAAA0AQAAGRycy9kb3ducmV2LnhtbFBLBQYAAAAABAAEAPMAAADaBQAAAAA=&#10;" filled="f" stroked="f" strokeweight="1pt">
                <v:textbox>
                  <w:txbxContent>
                    <w:p w14:paraId="412441B9" w14:textId="4F7B2AF2" w:rsidR="00517823" w:rsidRPr="00905E78" w:rsidRDefault="00517823" w:rsidP="005178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俘虜</w:t>
                      </w:r>
                      <w:r>
                        <w:rPr>
                          <w:rFonts w:hint="eastAsia"/>
                          <w:color w:val="FF0000"/>
                        </w:rPr>
                        <w:t xml:space="preserve"> /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</w:rPr>
                        <w:t>囚禁</w:t>
                      </w:r>
                    </w:p>
                  </w:txbxContent>
                </v:textbox>
              </v:rect>
            </w:pict>
          </mc:Fallback>
        </mc:AlternateContent>
      </w:r>
    </w:p>
    <w:p w14:paraId="051DB34B" w14:textId="712F2749" w:rsidR="006A54F4" w:rsidRDefault="0045060B" w:rsidP="00341BB5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4D3964" wp14:editId="122CE33A">
                <wp:simplePos x="0" y="0"/>
                <wp:positionH relativeFrom="column">
                  <wp:posOffset>678815</wp:posOffset>
                </wp:positionH>
                <wp:positionV relativeFrom="paragraph">
                  <wp:posOffset>122555</wp:posOffset>
                </wp:positionV>
                <wp:extent cx="1112520" cy="36957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A6BCF" w14:textId="296CBD5A" w:rsidR="00517823" w:rsidRPr="00905E78" w:rsidRDefault="00517823" w:rsidP="005178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抗日戰爭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D3964" id="矩形 11" o:spid="_x0000_s1046" style="position:absolute;margin-left:53.45pt;margin-top:9.65pt;width:87.6pt;height:2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5qdwIAAEkFAAAOAAAAZHJzL2Uyb0RvYy54bWysVE1v2zAMvQ/YfxB0Xx1nTbsGdYogRYcB&#10;RVusHXpWZCk2IIsapcTOfv0o2XG6tthhWA6OxI9H8pHU5VXXGLZT6GuwBc9PJpwpK6Gs7abgP55u&#10;Pn3hzAdhS2HAqoLvledXi48fLls3V1OowJQKGYFYP29dwasQ3DzLvKxUI/wJOGVJqQEbEeiKm6xE&#10;0RJ6Y7LpZHKWtYClQ5DKe5Je90q+SPhaKxnutfYqMFNwyi2kL6bvOn6zxaWYb1C4qpZDGuIfsmhE&#10;bSnoCHUtgmBbrN9ANbVE8KDDiYQmA61rqVINVE0+eVXNYyWcSrUQOd6NNPn/Byvvdo/uAYmG1vm5&#10;p2OsotPYxH/Kj3WJrP1IluoCkyTM83w6mxKnknSfzy5m54nN7Ojt0IevChoWDwVHakbiSOxufaCI&#10;ZHowicEs3NTGpIYY+4eADKMkO6aYTmFvVLQz9rvSrC4pqWkKkKZHrQyynaC+CymVDXmvqkSpevFs&#10;Qr84AAQ/eqRbAozImhIasQeAOJlvsXuYwT66qjR8o/Pkb4n1zqNHigw2jM5NbQHfAzBU1RC5tz+Q&#10;1FMTWQrduiNuiJpUaxStodw/IEPot8E7eVNTh26FDw8CafypqbTS4Z4+2kBbcBhOnFWAv96TR3ua&#10;StJy1tI6Fdz/3ApUnJlvlub1Ij89jfuXLqez8zg4+FKzfqmx22YF1LmcHg8n0zHaB3M4aoTmmTZ/&#10;GaOSSlhJsQsuAx4uq9CvOb0dUi2XyYx2zolwax+djOCR6DiBT92zQDeMaaABv4PD6on5q2ntbaOn&#10;heU2gK7TKB95HVpA+5pmaXhb4oPw8p6sji/g4jcAAAD//wMAUEsDBBQABgAIAAAAIQD9dFQA3gAA&#10;AAkBAAAPAAAAZHJzL2Rvd25yZXYueG1sTI9NT8MwDIbvSPyHyEjcWLoitq40nQAJIbQDYsA9Tby2&#10;onGqJv3Yv8ec4OZXfvT6cbFfXCcmHELrScF6lYBAMt62VCv4/Hi+yUCEqMnqzhMqOGOAfXl5Uejc&#10;+pnecTrGWnAJhVwraGLscymDadDpsPI9Eu9OfnA6chxqaQc9c7nrZJokG+l0S3yh0T0+NWi+j6NT&#10;8OVPj7MzFb1O57d2fDkMxmQHpa6vlod7EBGX+AfDrz6rQ8lOlR/JBtFxTjY7RnnY3YJgIM3SNYhK&#10;wXZ7B7Is5P8Pyh8AAAD//wMAUEsBAi0AFAAGAAgAAAAhALaDOJL+AAAA4QEAABMAAAAAAAAAAAAA&#10;AAAAAAAAAFtDb250ZW50X1R5cGVzXS54bWxQSwECLQAUAAYACAAAACEAOP0h/9YAAACUAQAACwAA&#10;AAAAAAAAAAAAAAAvAQAAX3JlbHMvLnJlbHNQSwECLQAUAAYACAAAACEAJF2OancCAABJBQAADgAA&#10;AAAAAAAAAAAAAAAuAgAAZHJzL2Uyb0RvYy54bWxQSwECLQAUAAYACAAAACEA/XRUAN4AAAAJAQAA&#10;DwAAAAAAAAAAAAAAAADRBAAAZHJzL2Rvd25yZXYueG1sUEsFBgAAAAAEAAQA8wAAANwFAAAAAA==&#10;" filled="f" stroked="f" strokeweight="1pt">
                <v:textbox>
                  <w:txbxContent>
                    <w:p w14:paraId="6F4A6BCF" w14:textId="296CBD5A" w:rsidR="00517823" w:rsidRPr="00905E78" w:rsidRDefault="00517823" w:rsidP="005178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抗日戰爭</w:t>
                      </w:r>
                    </w:p>
                  </w:txbxContent>
                </v:textbox>
              </v:rect>
            </w:pict>
          </mc:Fallback>
        </mc:AlternateContent>
      </w:r>
      <w:r w:rsidR="005E61F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CEFAA8" wp14:editId="28E82686">
                <wp:simplePos x="0" y="0"/>
                <wp:positionH relativeFrom="column">
                  <wp:posOffset>254607</wp:posOffset>
                </wp:positionH>
                <wp:positionV relativeFrom="paragraph">
                  <wp:posOffset>37741</wp:posOffset>
                </wp:positionV>
                <wp:extent cx="2692400" cy="904875"/>
                <wp:effectExtent l="38100" t="57150" r="107950" b="142875"/>
                <wp:wrapNone/>
                <wp:docPr id="18" name="矩形: 圓角化對角角落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904875"/>
                        </a:xfrm>
                        <a:custGeom>
                          <a:avLst/>
                          <a:gdLst>
                            <a:gd name="connsiteX0" fmla="*/ 150816 w 2692400"/>
                            <a:gd name="connsiteY0" fmla="*/ 0 h 904875"/>
                            <a:gd name="connsiteX1" fmla="*/ 633717 w 2692400"/>
                            <a:gd name="connsiteY1" fmla="*/ 0 h 904875"/>
                            <a:gd name="connsiteX2" fmla="*/ 1116618 w 2692400"/>
                            <a:gd name="connsiteY2" fmla="*/ 0 h 904875"/>
                            <a:gd name="connsiteX3" fmla="*/ 1599519 w 2692400"/>
                            <a:gd name="connsiteY3" fmla="*/ 0 h 904875"/>
                            <a:gd name="connsiteX4" fmla="*/ 2158667 w 2692400"/>
                            <a:gd name="connsiteY4" fmla="*/ 0 h 904875"/>
                            <a:gd name="connsiteX5" fmla="*/ 2692400 w 2692400"/>
                            <a:gd name="connsiteY5" fmla="*/ 0 h 904875"/>
                            <a:gd name="connsiteX6" fmla="*/ 2692400 w 2692400"/>
                            <a:gd name="connsiteY6" fmla="*/ 0 h 904875"/>
                            <a:gd name="connsiteX7" fmla="*/ 2692400 w 2692400"/>
                            <a:gd name="connsiteY7" fmla="*/ 377030 h 904875"/>
                            <a:gd name="connsiteX8" fmla="*/ 2692400 w 2692400"/>
                            <a:gd name="connsiteY8" fmla="*/ 754059 h 904875"/>
                            <a:gd name="connsiteX9" fmla="*/ 2541584 w 2692400"/>
                            <a:gd name="connsiteY9" fmla="*/ 904875 h 904875"/>
                            <a:gd name="connsiteX10" fmla="*/ 2084099 w 2692400"/>
                            <a:gd name="connsiteY10" fmla="*/ 904875 h 904875"/>
                            <a:gd name="connsiteX11" fmla="*/ 1652030 w 2692400"/>
                            <a:gd name="connsiteY11" fmla="*/ 904875 h 904875"/>
                            <a:gd name="connsiteX12" fmla="*/ 1118297 w 2692400"/>
                            <a:gd name="connsiteY12" fmla="*/ 904875 h 904875"/>
                            <a:gd name="connsiteX13" fmla="*/ 635396 w 2692400"/>
                            <a:gd name="connsiteY13" fmla="*/ 904875 h 904875"/>
                            <a:gd name="connsiteX14" fmla="*/ 0 w 2692400"/>
                            <a:gd name="connsiteY14" fmla="*/ 904875 h 904875"/>
                            <a:gd name="connsiteX15" fmla="*/ 0 w 2692400"/>
                            <a:gd name="connsiteY15" fmla="*/ 904875 h 904875"/>
                            <a:gd name="connsiteX16" fmla="*/ 0 w 2692400"/>
                            <a:gd name="connsiteY16" fmla="*/ 527846 h 904875"/>
                            <a:gd name="connsiteX17" fmla="*/ 0 w 2692400"/>
                            <a:gd name="connsiteY17" fmla="*/ 150816 h 904875"/>
                            <a:gd name="connsiteX18" fmla="*/ 150816 w 2692400"/>
                            <a:gd name="connsiteY18" fmla="*/ 0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692400" h="904875" fill="none" extrusionOk="0">
                              <a:moveTo>
                                <a:pt x="150816" y="0"/>
                              </a:moveTo>
                              <a:cubicBezTo>
                                <a:pt x="331980" y="-34889"/>
                                <a:pt x="536212" y="14058"/>
                                <a:pt x="633717" y="0"/>
                              </a:cubicBezTo>
                              <a:cubicBezTo>
                                <a:pt x="731222" y="-14058"/>
                                <a:pt x="929119" y="56691"/>
                                <a:pt x="1116618" y="0"/>
                              </a:cubicBezTo>
                              <a:cubicBezTo>
                                <a:pt x="1304117" y="-56691"/>
                                <a:pt x="1472115" y="29255"/>
                                <a:pt x="1599519" y="0"/>
                              </a:cubicBezTo>
                              <a:cubicBezTo>
                                <a:pt x="1726923" y="-29255"/>
                                <a:pt x="1965145" y="27115"/>
                                <a:pt x="2158667" y="0"/>
                              </a:cubicBezTo>
                              <a:cubicBezTo>
                                <a:pt x="2352189" y="-27115"/>
                                <a:pt x="2485889" y="59950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714465" y="95098"/>
                                <a:pt x="2661112" y="257019"/>
                                <a:pt x="2692400" y="377030"/>
                              </a:cubicBezTo>
                              <a:cubicBezTo>
                                <a:pt x="2723688" y="497041"/>
                                <a:pt x="2672488" y="649641"/>
                                <a:pt x="2692400" y="754059"/>
                              </a:cubicBezTo>
                              <a:cubicBezTo>
                                <a:pt x="2705411" y="840139"/>
                                <a:pt x="2636377" y="904285"/>
                                <a:pt x="2541584" y="904875"/>
                              </a:cubicBezTo>
                              <a:cubicBezTo>
                                <a:pt x="2438308" y="950684"/>
                                <a:pt x="2248274" y="903665"/>
                                <a:pt x="2084099" y="904875"/>
                              </a:cubicBezTo>
                              <a:cubicBezTo>
                                <a:pt x="1919925" y="906085"/>
                                <a:pt x="1741584" y="896622"/>
                                <a:pt x="1652030" y="904875"/>
                              </a:cubicBezTo>
                              <a:cubicBezTo>
                                <a:pt x="1562476" y="913128"/>
                                <a:pt x="1244171" y="886120"/>
                                <a:pt x="1118297" y="904875"/>
                              </a:cubicBezTo>
                              <a:cubicBezTo>
                                <a:pt x="992423" y="923630"/>
                                <a:pt x="812690" y="891924"/>
                                <a:pt x="635396" y="904875"/>
                              </a:cubicBezTo>
                              <a:cubicBezTo>
                                <a:pt x="458102" y="917826"/>
                                <a:pt x="292400" y="852785"/>
                                <a:pt x="0" y="904875"/>
                              </a:cubicBezTo>
                              <a:lnTo>
                                <a:pt x="0" y="904875"/>
                              </a:lnTo>
                              <a:cubicBezTo>
                                <a:pt x="-4208" y="817944"/>
                                <a:pt x="28533" y="681675"/>
                                <a:pt x="0" y="527846"/>
                              </a:cubicBezTo>
                              <a:cubicBezTo>
                                <a:pt x="-28533" y="374017"/>
                                <a:pt x="22645" y="231803"/>
                                <a:pt x="0" y="150816"/>
                              </a:cubicBezTo>
                              <a:cubicBezTo>
                                <a:pt x="8600" y="83388"/>
                                <a:pt x="53672" y="-3515"/>
                                <a:pt x="150816" y="0"/>
                              </a:cubicBezTo>
                              <a:close/>
                            </a:path>
                            <a:path w="2692400" h="904875" stroke="0" extrusionOk="0">
                              <a:moveTo>
                                <a:pt x="150816" y="0"/>
                              </a:moveTo>
                              <a:cubicBezTo>
                                <a:pt x="400770" y="-5902"/>
                                <a:pt x="439572" y="4741"/>
                                <a:pt x="709964" y="0"/>
                              </a:cubicBezTo>
                              <a:cubicBezTo>
                                <a:pt x="980356" y="-4741"/>
                                <a:pt x="1063246" y="46244"/>
                                <a:pt x="1243697" y="0"/>
                              </a:cubicBezTo>
                              <a:cubicBezTo>
                                <a:pt x="1424148" y="-46244"/>
                                <a:pt x="1613010" y="14462"/>
                                <a:pt x="1802846" y="0"/>
                              </a:cubicBezTo>
                              <a:cubicBezTo>
                                <a:pt x="1992682" y="-14462"/>
                                <a:pt x="2426659" y="74852"/>
                                <a:pt x="2692400" y="0"/>
                              </a:cubicBezTo>
                              <a:lnTo>
                                <a:pt x="2692400" y="0"/>
                              </a:lnTo>
                              <a:cubicBezTo>
                                <a:pt x="2694976" y="171203"/>
                                <a:pt x="2683455" y="199483"/>
                                <a:pt x="2692400" y="369489"/>
                              </a:cubicBezTo>
                              <a:cubicBezTo>
                                <a:pt x="2701345" y="539495"/>
                                <a:pt x="2686503" y="588255"/>
                                <a:pt x="2692400" y="754059"/>
                              </a:cubicBezTo>
                              <a:cubicBezTo>
                                <a:pt x="2714055" y="826014"/>
                                <a:pt x="2632391" y="901527"/>
                                <a:pt x="2541584" y="904875"/>
                              </a:cubicBezTo>
                              <a:cubicBezTo>
                                <a:pt x="2429288" y="956568"/>
                                <a:pt x="2311074" y="866582"/>
                                <a:pt x="2109515" y="904875"/>
                              </a:cubicBezTo>
                              <a:cubicBezTo>
                                <a:pt x="1907956" y="943168"/>
                                <a:pt x="1789055" y="891505"/>
                                <a:pt x="1652030" y="904875"/>
                              </a:cubicBezTo>
                              <a:cubicBezTo>
                                <a:pt x="1515006" y="918245"/>
                                <a:pt x="1379574" y="896566"/>
                                <a:pt x="1169129" y="904875"/>
                              </a:cubicBezTo>
                              <a:cubicBezTo>
                                <a:pt x="958684" y="913184"/>
                                <a:pt x="768361" y="851444"/>
                                <a:pt x="609980" y="904875"/>
                              </a:cubicBezTo>
                              <a:cubicBezTo>
                                <a:pt x="451599" y="958306"/>
                                <a:pt x="218779" y="837452"/>
                                <a:pt x="0" y="904875"/>
                              </a:cubicBezTo>
                              <a:lnTo>
                                <a:pt x="0" y="904875"/>
                              </a:lnTo>
                              <a:cubicBezTo>
                                <a:pt x="-9355" y="828424"/>
                                <a:pt x="2875" y="670380"/>
                                <a:pt x="0" y="535386"/>
                              </a:cubicBezTo>
                              <a:cubicBezTo>
                                <a:pt x="-2875" y="400392"/>
                                <a:pt x="7713" y="249882"/>
                                <a:pt x="0" y="150816"/>
                              </a:cubicBezTo>
                              <a:cubicBezTo>
                                <a:pt x="-7151" y="76530"/>
                                <a:pt x="72973" y="5103"/>
                                <a:pt x="150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46409675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0C0AA" w14:textId="01F9CB01" w:rsidR="00341BB5" w:rsidRPr="001D1EA9" w:rsidRDefault="008E78D2" w:rsidP="00341BB5">
                            <w:pPr>
                              <w:spacing w:before="120" w:line="360" w:lineRule="auto"/>
                              <w:jc w:val="both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</w:t>
                            </w:r>
                            <w:r w:rsid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</w:t>
                            </w:r>
                            <w:r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</w:t>
                            </w:r>
                            <w:r w:rsidR="00517823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                 </w:t>
                            </w:r>
                            <w:r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1D1EA9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="00341BB5" w:rsidRPr="001D1E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終於迎來勝利，陳炳靖也被釋放。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EFAA8" id="矩形: 圓角化對角角落 18" o:spid="_x0000_s1047" style="position:absolute;margin-left:20.05pt;margin-top:2.95pt;width:212pt;height:71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692400,904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2LM+wgAAFIiAAAOAAAAZHJzL2Uyb0RvYy54bWy0WluP27gVfi+w/0HwYwHH4kWkOMhkkU2Q&#10;okCwCTYp0n3UyPLYiCy5kua2v74fbzLpcSNrdpuHiWjynI8890Pp9c+P+zq5r7p+1zbXC/IqXSRV&#10;U7brXXN7vfjX1w/LfJH0Q9Gsi7ptquvFU9Uvfn7z099ePxyuKtpu23pddQmYNP3Vw+F6sR2Gw9Vq&#10;1Zfbal/0r9pD1WBy03b7YsCwu12tu+IB3Pf1iqapWD203frQtWXV9/j1vZ1cvDH8N5uqHD5tNn01&#10;JPX1AnsbzN/O/L3Rf1dvXhdXt11x2O5Kt43iBbvYF7sGoCOr98VQJHfd7hmr/a7s2r7dDK/Kdr9q&#10;N5tdWZkz4DQkPTnNl21xqMxZIJz+MIqp/+vYlr/efzl87iCGh0N/1eNRn+Jx0+31/9hf8miE9TQK&#10;q3ockhI/UqEoTyHTEnMq5bnMtDRXR+ryrh/+UbWGU3H/sR+ssNd4MqJaJ02xh02UbdP0u6H6N5ht&#10;9jXk//dVQrI0JyJ5SDyOIz6h+T2kSZNtctwJlPEMgQQIgjFJ5DRCSDONQAMEQogQJJ+GCImmIVgI&#10;kSmVETUNERJNQ/AAgpIsF+ICQYVE0xBZCGFtafoUIdE0hHgJREg0DSFfAhESMSlTNo2DMDq6hvOI&#10;aWmFRDLjaaYmHUSFOBmH6vk0Tkhk/W8Sh4R+S9Ocp+oCI46oLkUK/ZeIjGpxT4YVElJdihS6MXw/&#10;p+oCryEh1aVIoTcLljF1QaQkIdGlQLFPT4stXH8pRuzU0xjh+ksxYq+exgjXZ1TmXEybdOjWl5hY&#10;uN6lu8n8Fbr0pSmShERxqEG2vvX5uNj6FF0+Ni5H4ykpdCmXmurm0Pa6HggTNpK/HyIX2wIAVDrB&#10;TxDDw0JiMosYThMS01nEcISQmM0ihoWHxHwWMUw3JPYV02UCg02GxGIWMowtJJaziGFAIXE+ixjZ&#10;ISRWs4h1xA+pMZ5lY6dGNs/KdGyO0OfZmY64Efk8SyMnpobxrLOfGBuZZ23kxNwwnoV+YnBknsXp&#10;mBWJLrI5hC24jItRHZo83d7Vpr0bFgnau26RoL270Tsurg7FoEObf0weguZlO/YuyWZXg0uDNhU9&#10;7OPQ3eme9tN3H/v27X31tTVMBh0EbfQ1u/Q2eVxS3t3syl+qP0ICxojKrTkvGc9z4wjYneGWMUGd&#10;tREUaua0fs42KhFSzD8eWYaSEUqt+S6fcVRUEWL9MhNCGafwaK5pmQlHWMoJdKyVtnzOk0tKYH96&#10;liqaGUscAW0LMxdQ6jLYOtjyOU8lMsIdoNTQ1hKMrF1DMxOQsowSKM2ckD7jyfNMq1TP6vO4mwWr&#10;C9/C6klvK7HO6ia0lHPr/YqYzvGXhHNhTwtoFVkPRQtKnGnRTKbQeygL38Vja7YV8V4eWfB5VMpE&#10;bv2UKwn9x4wlhZEbgQiuxOmsuzwArO1MZsCm6EtsXEfbQNjJeZjAOQwsakOax5q3HY2fPV5ZxOeL&#10;R07GnOUsteeBjEVugrG3YYqzUmnjtUqZgDJCIdv+5iWwRBEFh3GkIo3PQ6Tp0MxsroSAwwewrtl5&#10;EWwmKJc2AyiCUBKZFKGcE+lUkAtCI2t3nc9LYHFU7nwavi1YxDcn8AsbP3NIhUYKsE3QSzB5lpPU&#10;BkpFZE5Nmhv1ejTTXLcBkVrtXmwHctZ8vc9aCzqz3C84Z3BLjrbYapZIxaPTwqyZDX0Cl2T24s1v&#10;2cLYnuXsrs6CHTkyCacyydpzpFT4UMpInpoixs9ZNJcLYXs6M09Gjlzoe0O4fs4YQkRgskiD0iUt&#10;lsVR+0y+PUGq276yW9AZfyrd90PXfsftI3by/8j2uBrFzY455TJTMLDglJypzB2Tw4PDKYl7EGHj&#10;yPlMEZ/ZWhbKCpZZZ12eMiSpYJTbSQ6njuwIjsyEstHycjjCKSfc2ubyOU+BWsCV7TotRSeH+VD0&#10;0kYsMwARF0Q+FjMnPBEyEG9t6pVIwxHguVQai9D7oAvzQT70G/QrYrpxPXKfPRBCIi6XQm1i14yj&#10;2tG2jjjO85PZY3SBGritCC/yIIo8Ds6GMW5/uIoCE2BFhp2YYiTPT+qtUCSzc68uJS0sImVqOxIf&#10;CygsjaGY1LAqJQhBkSz+TO5FgedqCZWJTEQxgzJCUpd7cVGdwVACX6MkxQW5T6DBW4pYm/HI6pao&#10;VALOnoczEsMiV6hRFgrRKVLBn8q9YJY6WFwiQs3BeQjDnvxpUeWKKF/hhYMi1PrCDxLTudMq3PKj&#10;qDHKQ8aP6xsJQxYu4aOwjqOIQMxyjc1MTA7NKLfbDOVVdBZU21LayRxJKfZrG1l/AOed1qryzHK/&#10;4JwsloqNVp4j2oUKoLpq1FISuLjHsQPdWJQM97H52CxPJsPlyBApg6nIeKV0VwiUK/jxc6yZiXcp&#10;SWa1KEUWV1cSl9UuYpA4iM1PvAhhY89twtnxPWDf1rv1B3TaOj2bt7zVu7pL7gu03je3/nYmWlWb&#10;y8TopxPCoiyrZjhLfOj64X3Rby1C/9TrgZYj9mUZV+YtsbsfaO+GqvuyXT8kN/Vd91uxRjeX5rpa&#10;We96vDxmqBXNAHcMiMH63yIp6lu8+x5w/9C1w7fdsDXvbf29gd7B8Yh1UX43V6lFfdgWdlfQO9jY&#10;PbnVZn/jZswo2Ofq+K7WPA1PdaXlWTe/VZtkt9ZvZw3I/5CTkf22WFcWH9FmxB8pnITAUK/WdyMj&#10;b/Ij3vYYbr0mtfseie1F8ghjdxArcKQwyG0zjMT7XdN259DrUfsbux7bD0SjH4fHm0fIBqIxhqJ/&#10;umnXT587rTVTBvaH8sMO2vpY9MPnosN7aCgX3zYMn/BnU7e4N8IdkHlaJNu2++Pc73o9Xs9jdpE8&#10;4LuC60X/n7uiqxZJ/c8GL+4VoifYDmbAUQZi0IUzN+FMc7d/18I14LTYnXnU64faP266dv8Nn0C8&#10;1aiYKpoS2LiTHzo/eDdgjCl8RFFWb9+aZ3x8AA/92Hw5lJq5FrS2vK+P34rukOhHGDTK4l9b/w1C&#10;ceVf4WvvHtdqyqZ9eze0m51+v2+kbuXqBvhwwdiS+8hCfxkRjs2q46cgb/4LAAD//wMAUEsDBBQA&#10;BgAIAAAAIQBfz0Ke3QAAAAgBAAAPAAAAZHJzL2Rvd25yZXYueG1sTI/BTsMwEETvSPyDtZW4USfI&#10;jUqIU6EKTiCklHJ3YzdJG68j203Sv2c50eNonmbfFpvZ9mw0PnQOJaTLBJjB2ukOGwn77/fHNbAQ&#10;FWrVOzQSribApry/K1Su3YSVGXexYTSCIVcS2hiHnPNQt8aqsHSDQeqOzlsVKfqGa68mGrc9f0qS&#10;jFvVIV1o1WC2ranPu4uVMPmxqq4f6rTKPtPTV4f74/bnTcqHxfz6AiyaOf7D8KdP6lCS08FdUAfW&#10;SxBJSqSE1TMwqkUmKB+IE2sBvCz47QPlLwAAAP//AwBQSwECLQAUAAYACAAAACEAtoM4kv4AAADh&#10;AQAAEwAAAAAAAAAAAAAAAAAAAAAAW0NvbnRlbnRfVHlwZXNdLnhtbFBLAQItABQABgAIAAAAIQA4&#10;/SH/1gAAAJQBAAALAAAAAAAAAAAAAAAAAC8BAABfcmVscy8ucmVsc1BLAQItABQABgAIAAAAIQAY&#10;E2LM+wgAAFIiAAAOAAAAAAAAAAAAAAAAAC4CAABkcnMvZTJvRG9jLnhtbFBLAQItABQABgAIAAAA&#10;IQBfz0Ke3QAAAAgBAAAPAAAAAAAAAAAAAAAAAFULAABkcnMvZG93bnJldi54bWxQSwUGAAAAAAQA&#10;BADzAAAAXwwAAAAA&#10;" adj="-11796480,,5400" path="m150816,l2692400,r,l2692400,754059v,83293,-67523,150816,-150816,150816l,904875r,l,150816c,67523,67523,,150816,xe" fillcolor="white [3212]" strokecolor="#faaf17 [3204]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150816,0;2692400,0;2692400,0;2692400,754059;2541584,904875;0,904875;0,904875;0,150816;150816,0" o:connectangles="0,0,0,0,0,0,0,0,0" textboxrect="0,0,2692400,904875"/>
                <v:textbox>
                  <w:txbxContent>
                    <w:p w14:paraId="3970C0AA" w14:textId="01F9CB01" w:rsidR="00341BB5" w:rsidRPr="001D1EA9" w:rsidRDefault="008E78D2" w:rsidP="00341BB5">
                      <w:pPr>
                        <w:spacing w:before="120" w:line="360" w:lineRule="auto"/>
                        <w:jc w:val="both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</w:t>
                      </w:r>
                      <w:r w:rsid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</w:t>
                      </w:r>
                      <w:r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</w:t>
                      </w:r>
                      <w:r w:rsidR="00517823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                 </w:t>
                      </w:r>
                      <w:r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1D1EA9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="00341BB5" w:rsidRPr="001D1E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終於迎來勝利，陳炳靖也被釋放。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0FB078" w14:textId="0807611F" w:rsidR="00CA1C66" w:rsidRPr="009D3F72" w:rsidRDefault="00CA1C66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</w:p>
    <w:sectPr w:rsidR="00CA1C66" w:rsidRPr="009D3F72" w:rsidSect="006F2F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3AC5" w14:textId="77777777" w:rsidR="008A330B" w:rsidRDefault="008A330B" w:rsidP="00465C96">
      <w:r>
        <w:separator/>
      </w:r>
    </w:p>
  </w:endnote>
  <w:endnote w:type="continuationSeparator" w:id="0">
    <w:p w14:paraId="57C55427" w14:textId="77777777" w:rsidR="008A330B" w:rsidRDefault="008A330B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01D38F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C1E4BA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001BE7B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95A84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BEA34C" wp14:editId="048B5EC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F19E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B97247" wp14:editId="4161D00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D3B78" w14:textId="77777777" w:rsidR="008A330B" w:rsidRDefault="008A330B" w:rsidP="00465C96">
      <w:r>
        <w:separator/>
      </w:r>
    </w:p>
  </w:footnote>
  <w:footnote w:type="continuationSeparator" w:id="0">
    <w:p w14:paraId="10120A0D" w14:textId="77777777" w:rsidR="008A330B" w:rsidRDefault="008A330B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AEFE8" w14:textId="77777777" w:rsidR="005C7D7B" w:rsidRDefault="005C7D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80588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545F22" wp14:editId="19D26D7A">
          <wp:simplePos x="0" y="0"/>
          <wp:positionH relativeFrom="margin">
            <wp:posOffset>-540380</wp:posOffset>
          </wp:positionH>
          <wp:positionV relativeFrom="margin">
            <wp:posOffset>-1080135</wp:posOffset>
          </wp:positionV>
          <wp:extent cx="7558429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29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E916" w14:textId="35A5AA5F" w:rsidR="005C7D7B" w:rsidRPr="005C7D7B" w:rsidRDefault="00260DD1" w:rsidP="005C7D7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FB76CB" wp14:editId="3D6D0A7D">
              <wp:simplePos x="0" y="0"/>
              <wp:positionH relativeFrom="margin">
                <wp:posOffset>3382010</wp:posOffset>
              </wp:positionH>
              <wp:positionV relativeFrom="paragraph">
                <wp:posOffset>-155575</wp:posOffset>
              </wp:positionV>
              <wp:extent cx="952500" cy="504825"/>
              <wp:effectExtent l="0" t="0" r="19050" b="28575"/>
              <wp:wrapNone/>
              <wp:docPr id="22" name="矩形: 圓角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A75A5E1" w14:textId="77777777" w:rsidR="00260DD1" w:rsidRDefault="00260DD1" w:rsidP="00260DD1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4FB76CB" id="矩形: 圓角 22" o:spid="_x0000_s1048" style="position:absolute;margin-left:266.3pt;margin-top:-12.25pt;width: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DvP1r+3gAAAAoBAAAP&#10;AAAAZHJzL2Rvd25yZXYueG1sTI/BTsMwDIbvSLxDZCRuW0JZq1GaThMSB8QFyiSuWWPaQuOUJlu7&#10;t8c7saP9f/r9udjMrhdHHEPnScPdUoFAqr3tqNGw+3herEGEaMia3hNqOGGATXl9VZjc+one8VjF&#10;RnAJhdxoaGMccilD3aIzYekHJM6+/OhM5HFspB3NxOWul4lSmXSmI77QmgGfWqx/qoPTMKldVa1e&#10;8MHPw+fvq6/f5Pdpq/Xtzbx9BBFxjv8wnPVZHUp22vsD2SB6Del9kjGqYZGsUhBMZOvzZs9RqkCW&#10;hbx8ofwD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7z9a/t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3A75A5E1" w14:textId="77777777" w:rsidR="00260DD1" w:rsidRDefault="00260DD1" w:rsidP="00260DD1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C7D7B">
      <w:rPr>
        <w:noProof/>
      </w:rPr>
      <w:drawing>
        <wp:anchor distT="0" distB="0" distL="114300" distR="114300" simplePos="0" relativeHeight="251664384" behindDoc="0" locked="0" layoutInCell="1" allowOverlap="1" wp14:anchorId="11CD8998" wp14:editId="044EE93D">
          <wp:simplePos x="0" y="0"/>
          <wp:positionH relativeFrom="page">
            <wp:posOffset>-2540</wp:posOffset>
          </wp:positionH>
          <wp:positionV relativeFrom="paragraph">
            <wp:posOffset>-481965</wp:posOffset>
          </wp:positionV>
          <wp:extent cx="7556500" cy="1124144"/>
          <wp:effectExtent l="0" t="0" r="6350" b="0"/>
          <wp:wrapNone/>
          <wp:docPr id="21" name="圖片 21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圖片 21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2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3"/>
  </w:num>
  <w:num w:numId="5" w16cid:durableId="1509976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B5"/>
    <w:rsid w:val="00010E9C"/>
    <w:rsid w:val="000214DD"/>
    <w:rsid w:val="00023F7D"/>
    <w:rsid w:val="00027603"/>
    <w:rsid w:val="00035EED"/>
    <w:rsid w:val="000661D6"/>
    <w:rsid w:val="00074213"/>
    <w:rsid w:val="00095188"/>
    <w:rsid w:val="000A204E"/>
    <w:rsid w:val="000A2CAC"/>
    <w:rsid w:val="000A6002"/>
    <w:rsid w:val="000A7EF1"/>
    <w:rsid w:val="000B602A"/>
    <w:rsid w:val="00132C6C"/>
    <w:rsid w:val="001412D4"/>
    <w:rsid w:val="00147254"/>
    <w:rsid w:val="00157029"/>
    <w:rsid w:val="00165B48"/>
    <w:rsid w:val="001708E8"/>
    <w:rsid w:val="0019367E"/>
    <w:rsid w:val="0019392A"/>
    <w:rsid w:val="001A2F95"/>
    <w:rsid w:val="001A4F4D"/>
    <w:rsid w:val="001B3571"/>
    <w:rsid w:val="001C0D2D"/>
    <w:rsid w:val="001D1EA9"/>
    <w:rsid w:val="001E4DD3"/>
    <w:rsid w:val="001F4025"/>
    <w:rsid w:val="0020069A"/>
    <w:rsid w:val="00237954"/>
    <w:rsid w:val="00253473"/>
    <w:rsid w:val="00257B1E"/>
    <w:rsid w:val="00260DD1"/>
    <w:rsid w:val="0027074F"/>
    <w:rsid w:val="00273618"/>
    <w:rsid w:val="00296C56"/>
    <w:rsid w:val="002C5663"/>
    <w:rsid w:val="002D517B"/>
    <w:rsid w:val="002E587D"/>
    <w:rsid w:val="002E6BFE"/>
    <w:rsid w:val="002F7863"/>
    <w:rsid w:val="00332603"/>
    <w:rsid w:val="00341BB5"/>
    <w:rsid w:val="00350B05"/>
    <w:rsid w:val="00357A73"/>
    <w:rsid w:val="0036573B"/>
    <w:rsid w:val="00366377"/>
    <w:rsid w:val="003960EF"/>
    <w:rsid w:val="003C15AA"/>
    <w:rsid w:val="003E3F00"/>
    <w:rsid w:val="003E6563"/>
    <w:rsid w:val="004256F6"/>
    <w:rsid w:val="00433BF3"/>
    <w:rsid w:val="00437296"/>
    <w:rsid w:val="004426E6"/>
    <w:rsid w:val="0045060B"/>
    <w:rsid w:val="004607AF"/>
    <w:rsid w:val="00465C96"/>
    <w:rsid w:val="00481CA3"/>
    <w:rsid w:val="004B79B8"/>
    <w:rsid w:val="004C4C64"/>
    <w:rsid w:val="004D0121"/>
    <w:rsid w:val="00501B61"/>
    <w:rsid w:val="00515C3D"/>
    <w:rsid w:val="00517823"/>
    <w:rsid w:val="00524D68"/>
    <w:rsid w:val="00553D1F"/>
    <w:rsid w:val="005566A0"/>
    <w:rsid w:val="0055718D"/>
    <w:rsid w:val="005619BC"/>
    <w:rsid w:val="00566961"/>
    <w:rsid w:val="00574311"/>
    <w:rsid w:val="00584079"/>
    <w:rsid w:val="005952C1"/>
    <w:rsid w:val="005B6C15"/>
    <w:rsid w:val="005C7D7B"/>
    <w:rsid w:val="005E61F9"/>
    <w:rsid w:val="005F7C4A"/>
    <w:rsid w:val="00615BE5"/>
    <w:rsid w:val="00621C51"/>
    <w:rsid w:val="00635355"/>
    <w:rsid w:val="00641E16"/>
    <w:rsid w:val="00661A08"/>
    <w:rsid w:val="0066607E"/>
    <w:rsid w:val="00673943"/>
    <w:rsid w:val="00692BA0"/>
    <w:rsid w:val="006A309F"/>
    <w:rsid w:val="006A54F4"/>
    <w:rsid w:val="006C0429"/>
    <w:rsid w:val="006C3760"/>
    <w:rsid w:val="006D06C7"/>
    <w:rsid w:val="006D12E7"/>
    <w:rsid w:val="006F2F0D"/>
    <w:rsid w:val="0072059C"/>
    <w:rsid w:val="007438AA"/>
    <w:rsid w:val="007503AC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7E1BB7"/>
    <w:rsid w:val="00810A2C"/>
    <w:rsid w:val="00824FE7"/>
    <w:rsid w:val="008261A1"/>
    <w:rsid w:val="00852550"/>
    <w:rsid w:val="0085705B"/>
    <w:rsid w:val="00861C23"/>
    <w:rsid w:val="00887017"/>
    <w:rsid w:val="008A1AA5"/>
    <w:rsid w:val="008A330B"/>
    <w:rsid w:val="008B37FA"/>
    <w:rsid w:val="008B74D5"/>
    <w:rsid w:val="008D542B"/>
    <w:rsid w:val="008E78D2"/>
    <w:rsid w:val="008E7F15"/>
    <w:rsid w:val="00905E78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2169"/>
    <w:rsid w:val="00A318A1"/>
    <w:rsid w:val="00A476B1"/>
    <w:rsid w:val="00A47C83"/>
    <w:rsid w:val="00A5172D"/>
    <w:rsid w:val="00A80DDF"/>
    <w:rsid w:val="00A96044"/>
    <w:rsid w:val="00AB521B"/>
    <w:rsid w:val="00AC33F9"/>
    <w:rsid w:val="00AC4091"/>
    <w:rsid w:val="00AD068B"/>
    <w:rsid w:val="00AD133F"/>
    <w:rsid w:val="00AF009B"/>
    <w:rsid w:val="00AF6C53"/>
    <w:rsid w:val="00B000F8"/>
    <w:rsid w:val="00B00ADE"/>
    <w:rsid w:val="00B062A9"/>
    <w:rsid w:val="00B127EF"/>
    <w:rsid w:val="00B13CAD"/>
    <w:rsid w:val="00B35AFE"/>
    <w:rsid w:val="00B40546"/>
    <w:rsid w:val="00B51745"/>
    <w:rsid w:val="00B75175"/>
    <w:rsid w:val="00B86218"/>
    <w:rsid w:val="00BA0C7C"/>
    <w:rsid w:val="00BA799D"/>
    <w:rsid w:val="00BB2A9A"/>
    <w:rsid w:val="00BC6252"/>
    <w:rsid w:val="00BD1AF9"/>
    <w:rsid w:val="00BE14AD"/>
    <w:rsid w:val="00BF7BC3"/>
    <w:rsid w:val="00C057E7"/>
    <w:rsid w:val="00C32B2F"/>
    <w:rsid w:val="00C33BA8"/>
    <w:rsid w:val="00C346D2"/>
    <w:rsid w:val="00C413AB"/>
    <w:rsid w:val="00C42E66"/>
    <w:rsid w:val="00C44790"/>
    <w:rsid w:val="00C451C4"/>
    <w:rsid w:val="00C456B6"/>
    <w:rsid w:val="00C86498"/>
    <w:rsid w:val="00C87321"/>
    <w:rsid w:val="00CA1C66"/>
    <w:rsid w:val="00CC324A"/>
    <w:rsid w:val="00CC614B"/>
    <w:rsid w:val="00CC7AE5"/>
    <w:rsid w:val="00CD25F9"/>
    <w:rsid w:val="00CE4524"/>
    <w:rsid w:val="00CF552D"/>
    <w:rsid w:val="00D02C0C"/>
    <w:rsid w:val="00D0321A"/>
    <w:rsid w:val="00D1179C"/>
    <w:rsid w:val="00D1322D"/>
    <w:rsid w:val="00D17A67"/>
    <w:rsid w:val="00D23A09"/>
    <w:rsid w:val="00D3031F"/>
    <w:rsid w:val="00D30B57"/>
    <w:rsid w:val="00D61BBA"/>
    <w:rsid w:val="00D96163"/>
    <w:rsid w:val="00DC188F"/>
    <w:rsid w:val="00E44478"/>
    <w:rsid w:val="00E4780C"/>
    <w:rsid w:val="00E603AD"/>
    <w:rsid w:val="00E612D4"/>
    <w:rsid w:val="00E7588A"/>
    <w:rsid w:val="00E76FAB"/>
    <w:rsid w:val="00E82616"/>
    <w:rsid w:val="00E86CC4"/>
    <w:rsid w:val="00E95543"/>
    <w:rsid w:val="00E96ADC"/>
    <w:rsid w:val="00E96EB4"/>
    <w:rsid w:val="00E97909"/>
    <w:rsid w:val="00EC52B6"/>
    <w:rsid w:val="00ED26C2"/>
    <w:rsid w:val="00EE17D0"/>
    <w:rsid w:val="00EF0A8E"/>
    <w:rsid w:val="00EF4F7C"/>
    <w:rsid w:val="00EF6974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024C"/>
    <w:rsid w:val="00F678ED"/>
    <w:rsid w:val="00F77215"/>
    <w:rsid w:val="00F84FC3"/>
    <w:rsid w:val="00F93E05"/>
    <w:rsid w:val="00F9595C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FB983"/>
  <w15:chartTrackingRefBased/>
  <w15:docId w15:val="{87D60A91-DF2B-48A5-9FC6-DC0BB1C7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8928;&#32722;&#24037;&#20316;&#32025;&#65306;&#35469;&#35672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E0B7A818-1A05-4582-B224-7787C43BA28D}"/>
</file>

<file path=docProps/app.xml><?xml version="1.0" encoding="utf-8"?>
<Properties xmlns="http://schemas.openxmlformats.org/officeDocument/2006/extended-properties" xmlns:vt="http://schemas.openxmlformats.org/officeDocument/2006/docPropsVTypes">
  <Template>中學預習工作紙：認識陳炳靖(教師版)</Template>
  <TotalTime>42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43</cp:revision>
  <cp:lastPrinted>2022-07-14T09:34:00Z</cp:lastPrinted>
  <dcterms:created xsi:type="dcterms:W3CDTF">2022-09-28T08:13:00Z</dcterms:created>
  <dcterms:modified xsi:type="dcterms:W3CDTF">2023-07-03T06:20:00Z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